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CA0A73" w:rsidRPr="00453EC1" w:rsidTr="00B17A3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A0A73" w:rsidRPr="00453EC1" w:rsidRDefault="00CA0A73" w:rsidP="00B17A3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:rsidR="00CA0A73" w:rsidRPr="00453EC1" w:rsidRDefault="00CA0A73" w:rsidP="00B17A36">
            <w:pPr>
              <w:rPr>
                <w:b/>
              </w:rPr>
            </w:pPr>
            <w:r>
              <w:t>Ich kann Informationen aus einfachen Mitteilungen wiedergeben.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A0A73" w:rsidRPr="00453EC1" w:rsidRDefault="00CA0A73" w:rsidP="00B17A3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A0A73" w:rsidRPr="00CA0A73" w:rsidRDefault="00CA0A73" w:rsidP="00CA0A73">
            <w:pPr>
              <w:jc w:val="center"/>
              <w:rPr>
                <w:rFonts w:eastAsia="Times New Roman"/>
                <w:b/>
                <w:lang w:val="en-GB"/>
              </w:rPr>
            </w:pPr>
            <w:r w:rsidRPr="00CA0A73">
              <w:rPr>
                <w:rFonts w:eastAsia="Times New Roman"/>
                <w:b/>
                <w:lang w:val="en-GB"/>
              </w:rPr>
              <w:t>Deutsch</w:t>
            </w:r>
          </w:p>
          <w:p w:rsidR="00CA0A73" w:rsidRPr="00453EC1" w:rsidRDefault="00CA0A73" w:rsidP="00CA0A73">
            <w:pPr>
              <w:jc w:val="center"/>
              <w:rPr>
                <w:rFonts w:eastAsia="Calibri"/>
                <w:b/>
                <w:lang w:val="en-GB"/>
              </w:rPr>
            </w:pPr>
            <w:r w:rsidRPr="00CA0A73">
              <w:rPr>
                <w:rFonts w:eastAsia="Times New Roman"/>
                <w:b/>
                <w:lang w:val="en-GB"/>
              </w:rPr>
              <w:t>D1.01</w:t>
            </w:r>
          </w:p>
        </w:tc>
      </w:tr>
      <w:tr w:rsidR="00CA0A73" w:rsidRPr="00453EC1" w:rsidTr="00B17A36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:rsidR="00CA0A73" w:rsidRPr="00453EC1" w:rsidRDefault="00CA0A73" w:rsidP="00B17A36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:rsidR="00CA0A73" w:rsidRDefault="00CA0A73" w:rsidP="00CA0A73">
            <w:pPr>
              <w:pStyle w:val="Kopf8ptafz"/>
            </w:pPr>
            <w:r>
              <w:t>Ich kann mich auf kurze Gespräche einlassen.</w:t>
            </w:r>
          </w:p>
          <w:p w:rsidR="00CA0A73" w:rsidRDefault="00CA0A73" w:rsidP="00CA0A73">
            <w:pPr>
              <w:pStyle w:val="Kopf8ptafz"/>
            </w:pPr>
            <w:r>
              <w:t>Ich kann einfache Inhalte aus kurzen Gesprächen notieren.</w:t>
            </w:r>
          </w:p>
          <w:p w:rsidR="00CA0A73" w:rsidRDefault="00CA0A73" w:rsidP="00CA0A73">
            <w:pPr>
              <w:pStyle w:val="Kopf8ptafz"/>
            </w:pPr>
            <w:r>
              <w:t>Ich kann wesentliche Inhalte aus kurzen Gesprächen wiedergeben.</w:t>
            </w:r>
          </w:p>
          <w:p w:rsidR="00CA0A73" w:rsidRDefault="00CA0A73" w:rsidP="00CA0A73">
            <w:pPr>
              <w:pStyle w:val="Kopf8ptafz"/>
            </w:pPr>
            <w:r>
              <w:t>Ich kann kurzen Vorträgen folgen.</w:t>
            </w:r>
          </w:p>
          <w:p w:rsidR="00CA0A73" w:rsidRPr="00A402FC" w:rsidRDefault="00CA0A73" w:rsidP="00CA0A73">
            <w:pPr>
              <w:pStyle w:val="Kopf8ptafz"/>
            </w:pPr>
            <w:r>
              <w:t>Ich kann aus kurzen Vorträgen gezielt Informationen entnehmen.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CA0A73" w:rsidRPr="00453EC1" w:rsidRDefault="00CA0A73" w:rsidP="00B17A36">
            <w:pPr>
              <w:spacing w:line="200" w:lineRule="exact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CA0A73" w:rsidRPr="00453EC1" w:rsidTr="00B17A36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:rsidR="00CA0A73" w:rsidRPr="00453EC1" w:rsidRDefault="00CA0A73" w:rsidP="00DF447D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proofErr w:type="spellStart"/>
                  <w:r w:rsidRPr="00453EC1"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CA0A73" w:rsidRPr="00453EC1" w:rsidTr="00B17A36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:rsidR="00CA0A73" w:rsidRPr="00453EC1" w:rsidRDefault="00CA0A73" w:rsidP="00DF447D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proofErr w:type="spellStart"/>
                  <w:r w:rsidRPr="00453EC1"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CA0A73" w:rsidRPr="00453EC1" w:rsidTr="00B17A36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:rsidR="00CA0A73" w:rsidRPr="00453EC1" w:rsidRDefault="00CA0A73" w:rsidP="00DF447D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b/>
                      <w:lang w:val="en-GB"/>
                    </w:rPr>
                  </w:pPr>
                  <w:proofErr w:type="spellStart"/>
                  <w:r w:rsidRPr="00453EC1">
                    <w:rPr>
                      <w:rFonts w:eastAsia="Times New Roman"/>
                      <w:b/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:rsidR="00CA0A73" w:rsidRPr="00453EC1" w:rsidRDefault="00CA0A73" w:rsidP="00B17A3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:rsidR="00E96AF9" w:rsidRDefault="00CA0A73" w:rsidP="009F10DF">
      <w:pPr>
        <w:spacing w:line="240" w:lineRule="exact"/>
        <w:rPr>
          <w:lang w:eastAsia="de-D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71FB333C" wp14:editId="4CE96BD3">
                <wp:simplePos x="0" y="0"/>
                <wp:positionH relativeFrom="column">
                  <wp:posOffset>-15240</wp:posOffset>
                </wp:positionH>
                <wp:positionV relativeFrom="paragraph">
                  <wp:posOffset>1282065</wp:posOffset>
                </wp:positionV>
                <wp:extent cx="4733925" cy="2667000"/>
                <wp:effectExtent l="0" t="0" r="9525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667000"/>
                          <a:chOff x="0" y="0"/>
                          <a:chExt cx="4733925" cy="266700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43050"/>
                            <a:ext cx="1838325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Bild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0" y="0"/>
                            <a:ext cx="18764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Bild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154305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4050" y="1543050"/>
                            <a:ext cx="1685925" cy="112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4" o:spid="_x0000_s1026" style="position:absolute;margin-left:-1.2pt;margin-top:100.95pt;width:372.75pt;height:210pt;z-index:252748800" coordsize="47339,266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top:15430;width:18383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V1R7DAAAA2gAAAA8AAABkcnMvZG93bnJldi54bWxEj09rwkAUxO+C32F5Qi9SN1rwT5qNiFbo&#10;pZRqvT+yr0k0+zbsrpr203cFweMw85thsmVnGnEh52vLCsajBARxYXXNpYLv/fZ5DsIHZI2NZVLw&#10;Sx6Web+XYartlb/osguliCXsU1RQhdCmUvqiIoN+ZFvi6P1YZzBE6UqpHV5juWnkJEmm0mDNcaHC&#10;ltYVFafd2Sh4mR3Pn4ty+Lfntw8vN9uDad1YqadBt3oFEagLj/CdfteRg9uVe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XVHsMAAADaAAAADwAAAAAAAAAAAAAAAACf&#10;AgAAZHJzL2Rvd25yZXYueG1sUEsFBgAAAAAEAAQA9wAAAI8DAAAAAA==&#10;">
                  <v:imagedata r:id="rId14" o:title=""/>
                  <v:path arrowok="t"/>
                </v:shape>
                <v:shape id="Grafik 2" o:spid="_x0000_s1028" type="#_x0000_t75" style="position:absolute;width:26003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RQDDAAAA2gAAAA8AAABkcnMvZG93bnJldi54bWxEj0+LwjAUxO8LfofwBG9rahFZqlFkUVhW&#10;L/7B89vmmXa3eSlNrNVPbwRhj8PM/IaZLTpbiZYaXzpWMBomIIhzp0s2Co6H9fsHCB+QNVaOScGN&#10;PCzmvbcZZtpdeUftPhgRIewzVFCEUGdS+rwgi37oauLonV1jMUTZGKkbvEa4rWSaJBNpseS4UGBN&#10;nwXlf/uLVbBb3s1m/LPenr5Xv+NLm55vxkulBv1uOQURqAv/4Vf7SytI4Xkl3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5FAMMAAADaAAAADwAAAAAAAAAAAAAAAACf&#10;AgAAZHJzL2Rvd25yZXYueG1sUEsFBgAAAAAEAAQA9wAAAI8DAAAAAA==&#10;">
                  <v:imagedata r:id="rId15" o:title=""/>
                  <v:path arrowok="t"/>
                </v:shape>
                <v:shape id="Bild 10" o:spid="_x0000_s1029" type="#_x0000_t75" style="position:absolute;left:27622;width:18764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oPfFAAAA2wAAAA8AAABkcnMvZG93bnJldi54bWxEj0FrwkAUhO+C/2F5Qm+6qW1FoquIkJJL&#10;U2pFPT6yr0kw+3bJbjX+e7dQ8DjMzDfMct2bVlyo841lBc+TBARxaXXDlYL9dzaeg/ABWWNrmRTc&#10;yMN6NRwsMdX2yl902YVKRAj7FBXUIbhUSl/WZNBPrCOO3o/tDIYou0rqDq8Rblo5TZKZNNhwXKjR&#10;0bam8rz7NQpeq8P5WJzyYu4+srfsPT98Fm6q1NOo3yxABOrDI/zfzrWClxn8fYk/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aD3xQAAANsAAAAPAAAAAAAAAAAAAAAA&#10;AJ8CAABkcnMvZG93bnJldi54bWxQSwUGAAAAAAQABAD3AAAAkQMAAAAA&#10;">
                  <v:imagedata r:id="rId16" o:title=""/>
                  <v:path arrowok="t"/>
                </v:shape>
                <v:shape id="Bild 13" o:spid="_x0000_s1030" type="#_x0000_t75" style="position:absolute;left:36099;top:15430;width:11240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XSzFAAAA2wAAAA8AAABkcnMvZG93bnJldi54bWxEj0GLwjAUhO/C/ofwFrxpuoqyVqOIIIiy&#10;oF0PHh/Ns63bvJQm2uqvNwuCx2FmvmFmi9aU4ka1Kywr+OpHIIhTqwvOFBx/171vEM4jaywtk4I7&#10;OVjMPzozjLVt+EC3xGciQNjFqCD3voqldGlOBl3fVsTBO9vaoA+yzqSusQlwU8pBFI2lwYLDQo4V&#10;rXJK/5KrUZD9FKPRaXx4HMv7YHi5bPe7Zr1UqvvZLqcgPLX+HX61N1rBcAL/X8IP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KF0sxQAAANsAAAAPAAAAAAAAAAAAAAAA&#10;AJ8CAABkcnMvZG93bnJldi54bWxQSwUGAAAAAAQABAD3AAAAkQMAAAAA&#10;">
                  <v:imagedata r:id="rId17" o:title=""/>
                  <v:path arrowok="t"/>
                </v:shape>
                <v:shape id="Grafik 1" o:spid="_x0000_s1031" type="#_x0000_t75" style="position:absolute;left:19240;top:15430;width:16859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12XCAAAA2gAAAA8AAABkcnMvZG93bnJldi54bWxET01rwkAQvRf8D8sIXkrd1IOV1I2IUG1R&#10;KEbb85Adk2B2NmbXGP31rlDoaXi8z5nOOlOJlhpXWlbwOoxAEGdWl5wr2O8+XiYgnEfWWFkmBVdy&#10;MEt6T1OMtb3wltrU5yKEsItRQeF9HUvpsoIMuqGtiQN3sI1BH2CTS93gJYSbSo6iaCwNlhwaCqxp&#10;UVB2TM9GwXe1wqU//aTXr8ltvd88r3/PpzelBv1u/g7CU+f/xX/uTx3mw+OVx5XJ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QNdlwgAAANoAAAAPAAAAAAAAAAAAAAAAAJ8C&#10;AABkcnMvZG93bnJldi54bWxQSwUGAAAAAAQABAD3AAAAjgMAAAAA&#10;">
                  <v:imagedata r:id="rId18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lang w:eastAsia="de-DE"/>
        </w:rPr>
        <w:drawing>
          <wp:anchor distT="0" distB="0" distL="114300" distR="114300" simplePos="0" relativeHeight="252728320" behindDoc="0" locked="0" layoutInCell="0" allowOverlap="1" wp14:anchorId="17A6B2AD" wp14:editId="712156FC">
            <wp:simplePos x="0" y="0"/>
            <wp:positionH relativeFrom="rightMargin">
              <wp:posOffset>127000</wp:posOffset>
            </wp:positionH>
            <wp:positionV relativeFrom="paragraph">
              <wp:posOffset>1227455</wp:posOffset>
            </wp:positionV>
            <wp:extent cx="349885" cy="320675"/>
            <wp:effectExtent l="0" t="0" r="0" b="3175"/>
            <wp:wrapNone/>
            <wp:docPr id="119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de-DE"/>
        </w:rPr>
        <w:drawing>
          <wp:anchor distT="0" distB="0" distL="114300" distR="114300" simplePos="0" relativeHeight="252729344" behindDoc="0" locked="0" layoutInCell="0" allowOverlap="1" wp14:anchorId="2712EDF8" wp14:editId="1C4016A4">
            <wp:simplePos x="0" y="0"/>
            <wp:positionH relativeFrom="rightMargin">
              <wp:posOffset>477520</wp:posOffset>
            </wp:positionH>
            <wp:positionV relativeFrom="paragraph">
              <wp:posOffset>1227455</wp:posOffset>
            </wp:positionV>
            <wp:extent cx="349885" cy="320675"/>
            <wp:effectExtent l="0" t="0" r="0" b="3175"/>
            <wp:wrapNone/>
            <wp:docPr id="1195" name="Grafik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de-DE"/>
        </w:rPr>
        <w:drawing>
          <wp:anchor distT="0" distB="0" distL="114300" distR="114300" simplePos="0" relativeHeight="252730368" behindDoc="0" locked="0" layoutInCell="0" allowOverlap="1" wp14:anchorId="61B1595C" wp14:editId="6BBDF8B5">
            <wp:simplePos x="0" y="0"/>
            <wp:positionH relativeFrom="rightMargin">
              <wp:posOffset>828040</wp:posOffset>
            </wp:positionH>
            <wp:positionV relativeFrom="paragraph">
              <wp:posOffset>1227455</wp:posOffset>
            </wp:positionV>
            <wp:extent cx="348615" cy="320040"/>
            <wp:effectExtent l="0" t="0" r="0" b="3810"/>
            <wp:wrapNone/>
            <wp:docPr id="1194" name="Grafik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76E" w:rsidRPr="006A13A3" w:rsidRDefault="0096676E" w:rsidP="00CA0A73">
      <w:pPr>
        <w:spacing w:line="240" w:lineRule="exact"/>
      </w:pPr>
    </w:p>
    <w:p w:rsidR="0096676E" w:rsidRPr="006A13A3" w:rsidRDefault="0096676E" w:rsidP="006A13A3"/>
    <w:p w:rsidR="0096676E" w:rsidRPr="006A13A3" w:rsidRDefault="0096676E" w:rsidP="006A13A3"/>
    <w:p w:rsidR="0096676E" w:rsidRPr="006A13A3" w:rsidRDefault="0096676E" w:rsidP="006A13A3"/>
    <w:p w:rsidR="0096676E" w:rsidRPr="006A13A3" w:rsidRDefault="0096676E" w:rsidP="006A13A3"/>
    <w:p w:rsidR="0096676E" w:rsidRPr="006A13A3" w:rsidRDefault="0096676E" w:rsidP="006A13A3"/>
    <w:p w:rsidR="000A2CCE" w:rsidRPr="006A13A3" w:rsidRDefault="000A2CCE" w:rsidP="006A13A3"/>
    <w:p w:rsidR="0096676E" w:rsidRDefault="0096676E" w:rsidP="006A13A3"/>
    <w:p w:rsidR="006A13A3" w:rsidRDefault="006A13A3" w:rsidP="006A13A3"/>
    <w:p w:rsidR="006A13A3" w:rsidRDefault="006A13A3" w:rsidP="006A13A3"/>
    <w:p w:rsidR="006A13A3" w:rsidRDefault="006A13A3" w:rsidP="006A13A3"/>
    <w:p w:rsidR="006A13A3" w:rsidRDefault="006A13A3" w:rsidP="006A13A3"/>
    <w:p w:rsidR="006A13A3" w:rsidRDefault="006A13A3" w:rsidP="006A13A3"/>
    <w:p w:rsidR="006A13A3" w:rsidRDefault="006A13A3" w:rsidP="006A13A3"/>
    <w:p w:rsidR="006A13A3" w:rsidRDefault="006A13A3" w:rsidP="006A13A3"/>
    <w:p w:rsidR="006A13A3" w:rsidRPr="006A13A3" w:rsidRDefault="006A13A3" w:rsidP="006A13A3"/>
    <w:p w:rsidR="0096676E" w:rsidRPr="006A13A3" w:rsidRDefault="0096676E" w:rsidP="006A13A3"/>
    <w:p w:rsidR="00A26B55" w:rsidRPr="008619FF" w:rsidRDefault="00B71390" w:rsidP="008619FF">
      <w:pPr>
        <w:pStyle w:val="berschrift2"/>
      </w:pPr>
      <w:r>
        <w:t>Wir lernen uns kennen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338"/>
      </w:tblGrid>
      <w:tr w:rsidR="00FF0742" w:rsidRPr="000F2943" w:rsidTr="001D604A">
        <w:trPr>
          <w:trHeight w:val="832"/>
        </w:trPr>
        <w:tc>
          <w:tcPr>
            <w:tcW w:w="7338" w:type="dxa"/>
            <w:shd w:val="pct10" w:color="auto" w:fill="auto"/>
            <w:vAlign w:val="center"/>
          </w:tcPr>
          <w:p w:rsidR="007D42D9" w:rsidRPr="007D42D9" w:rsidRDefault="00B71390" w:rsidP="001D604A">
            <w:pPr>
              <w:pStyle w:val="AufgabeEbene1"/>
              <w:numPr>
                <w:ilvl w:val="0"/>
                <w:numId w:val="0"/>
              </w:numPr>
              <w:spacing w:before="120" w:after="120"/>
            </w:pPr>
            <w:r>
              <w:t>Im neuen Schuljahr interessiert Sie bestimmt</w:t>
            </w:r>
            <w:r w:rsidR="00C53174">
              <w:t>,</w:t>
            </w:r>
            <w:r>
              <w:t xml:space="preserve"> mit wem Sie in der Klasse sind. Auf den Bildern sehen Sie mögliche Freizeitaktivitäten. Vielleicht trifft eine der abgebildeten Aktivitäten auch auf Sie zu.</w:t>
            </w:r>
          </w:p>
        </w:tc>
      </w:tr>
    </w:tbl>
    <w:p w:rsidR="00FF0742" w:rsidRDefault="000A2CCE">
      <w:pPr>
        <w:spacing w:line="240" w:lineRule="exact"/>
      </w:pPr>
      <w:r w:rsidRPr="00AA18D1">
        <w:rPr>
          <w:noProof/>
          <w:lang w:eastAsia="de-DE"/>
        </w:rPr>
        <w:drawing>
          <wp:anchor distT="0" distB="0" distL="114300" distR="114300" simplePos="0" relativeHeight="252742656" behindDoc="1" locked="0" layoutInCell="1" allowOverlap="1" wp14:anchorId="28D912DD" wp14:editId="2AB57A1C">
            <wp:simplePos x="0" y="0"/>
            <wp:positionH relativeFrom="column">
              <wp:posOffset>5204460</wp:posOffset>
            </wp:positionH>
            <wp:positionV relativeFrom="paragraph">
              <wp:posOffset>192405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863" name="Grafik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4B2">
        <w:rPr>
          <w:rFonts w:eastAsia="Calibri"/>
          <w:noProof/>
          <w:sz w:val="24"/>
          <w:lang w:eastAsia="de-DE"/>
        </w:rPr>
        <w:drawing>
          <wp:anchor distT="0" distB="0" distL="114300" distR="114300" simplePos="0" relativeHeight="252718080" behindDoc="0" locked="0" layoutInCell="0" allowOverlap="1" wp14:anchorId="420516C0" wp14:editId="5846A29C">
            <wp:simplePos x="0" y="0"/>
            <wp:positionH relativeFrom="rightMargin">
              <wp:posOffset>243205</wp:posOffset>
            </wp:positionH>
            <wp:positionV relativeFrom="paragraph">
              <wp:posOffset>184785</wp:posOffset>
            </wp:positionV>
            <wp:extent cx="302260" cy="323850"/>
            <wp:effectExtent l="0" t="0" r="2540" b="0"/>
            <wp:wrapNone/>
            <wp:docPr id="9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742" w:rsidRDefault="00EB64B2" w:rsidP="000A2CCE">
      <w:pPr>
        <w:spacing w:line="240" w:lineRule="exact"/>
        <w:jc w:val="both"/>
      </w:pPr>
      <w:r>
        <w:t>Was würden Sie gerne von Ihren Klassenkamerad</w:t>
      </w:r>
      <w:r w:rsidR="000A2CCE">
        <w:t xml:space="preserve">innen und Klassenkameraden </w:t>
      </w:r>
      <w:r>
        <w:t>erfa</w:t>
      </w:r>
      <w:r>
        <w:t>h</w:t>
      </w:r>
      <w:r>
        <w:t>ren? Sammeln Sie Fragen, die Sie ihnen ste</w:t>
      </w:r>
      <w:r>
        <w:t>l</w:t>
      </w:r>
      <w:r>
        <w:t xml:space="preserve">len </w:t>
      </w:r>
      <w:r w:rsidR="00C972C0">
        <w:t>möchten</w:t>
      </w:r>
      <w:r>
        <w:t>. Bleiben Sie dabei höflich.</w:t>
      </w:r>
    </w:p>
    <w:p w:rsidR="000A2CCE" w:rsidRDefault="000A2CCE" w:rsidP="000A2CCE">
      <w:pPr>
        <w:spacing w:line="240" w:lineRule="exact"/>
        <w:jc w:val="both"/>
      </w:pPr>
    </w:p>
    <w:p w:rsidR="00FF0742" w:rsidRDefault="00FF0742" w:rsidP="001D604A">
      <w:pPr>
        <w:tabs>
          <w:tab w:val="left" w:pos="284"/>
        </w:tabs>
        <w:spacing w:line="240" w:lineRule="exact"/>
      </w:pPr>
    </w:p>
    <w:tbl>
      <w:tblPr>
        <w:tblStyle w:val="Tabellenraster"/>
        <w:tblW w:w="7370" w:type="dxa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370"/>
      </w:tblGrid>
      <w:tr w:rsidR="008619FF" w:rsidTr="001D604A">
        <w:tc>
          <w:tcPr>
            <w:tcW w:w="7370" w:type="dxa"/>
          </w:tcPr>
          <w:p w:rsidR="008619FF" w:rsidRDefault="008619FF" w:rsidP="001D604A">
            <w:pPr>
              <w:tabs>
                <w:tab w:val="left" w:pos="284"/>
              </w:tabs>
              <w:spacing w:line="240" w:lineRule="exact"/>
            </w:pPr>
          </w:p>
          <w:p w:rsidR="008619FF" w:rsidRDefault="008619FF" w:rsidP="001D604A">
            <w:pPr>
              <w:tabs>
                <w:tab w:val="left" w:pos="284"/>
              </w:tabs>
              <w:spacing w:line="240" w:lineRule="exact"/>
            </w:pPr>
          </w:p>
        </w:tc>
      </w:tr>
      <w:tr w:rsidR="008619FF" w:rsidTr="001D604A">
        <w:tc>
          <w:tcPr>
            <w:tcW w:w="7370" w:type="dxa"/>
          </w:tcPr>
          <w:p w:rsidR="008619FF" w:rsidRDefault="008619FF" w:rsidP="001D604A">
            <w:pPr>
              <w:tabs>
                <w:tab w:val="left" w:pos="284"/>
              </w:tabs>
              <w:spacing w:line="240" w:lineRule="exact"/>
            </w:pPr>
          </w:p>
          <w:p w:rsidR="008619FF" w:rsidRDefault="008619FF" w:rsidP="001D604A">
            <w:pPr>
              <w:tabs>
                <w:tab w:val="left" w:pos="284"/>
              </w:tabs>
              <w:spacing w:line="240" w:lineRule="exact"/>
            </w:pPr>
          </w:p>
        </w:tc>
      </w:tr>
      <w:tr w:rsidR="008619FF" w:rsidTr="001D604A">
        <w:tc>
          <w:tcPr>
            <w:tcW w:w="7370" w:type="dxa"/>
          </w:tcPr>
          <w:p w:rsidR="008619FF" w:rsidRDefault="008619FF" w:rsidP="001D604A">
            <w:pPr>
              <w:tabs>
                <w:tab w:val="left" w:pos="284"/>
              </w:tabs>
              <w:spacing w:line="240" w:lineRule="exact"/>
            </w:pPr>
          </w:p>
          <w:p w:rsidR="008619FF" w:rsidRDefault="008619FF" w:rsidP="001D604A">
            <w:pPr>
              <w:tabs>
                <w:tab w:val="left" w:pos="284"/>
                <w:tab w:val="left" w:pos="5604"/>
              </w:tabs>
              <w:spacing w:line="240" w:lineRule="exact"/>
            </w:pPr>
          </w:p>
        </w:tc>
      </w:tr>
      <w:tr w:rsidR="00EB64B2" w:rsidTr="001D604A">
        <w:tc>
          <w:tcPr>
            <w:tcW w:w="7370" w:type="dxa"/>
          </w:tcPr>
          <w:p w:rsidR="00EB64B2" w:rsidRDefault="00EB64B2" w:rsidP="001D604A">
            <w:pPr>
              <w:tabs>
                <w:tab w:val="left" w:pos="284"/>
              </w:tabs>
              <w:spacing w:line="240" w:lineRule="exact"/>
            </w:pPr>
          </w:p>
          <w:p w:rsidR="00EB64B2" w:rsidRDefault="00EB64B2" w:rsidP="001D604A">
            <w:pPr>
              <w:tabs>
                <w:tab w:val="left" w:pos="284"/>
              </w:tabs>
              <w:spacing w:line="240" w:lineRule="exact"/>
            </w:pPr>
          </w:p>
        </w:tc>
      </w:tr>
    </w:tbl>
    <w:p w:rsidR="00EB64B2" w:rsidRDefault="00EB64B2">
      <w:pPr>
        <w:spacing w:line="240" w:lineRule="exact"/>
      </w:pPr>
    </w:p>
    <w:p w:rsidR="001D604A" w:rsidRDefault="001D604A">
      <w:pPr>
        <w:spacing w:line="240" w:lineRule="exact"/>
      </w:pPr>
    </w:p>
    <w:p w:rsidR="001D604A" w:rsidRDefault="001D604A">
      <w:pPr>
        <w:spacing w:line="240" w:lineRule="exact"/>
      </w:pPr>
      <w:r w:rsidRPr="00EB64B2">
        <w:rPr>
          <w:rFonts w:eastAsia="Calibri"/>
          <w:noProof/>
          <w:sz w:val="24"/>
          <w:lang w:eastAsia="de-DE"/>
        </w:rPr>
        <w:drawing>
          <wp:anchor distT="0" distB="0" distL="114300" distR="114300" simplePos="0" relativeHeight="252720128" behindDoc="0" locked="0" layoutInCell="0" allowOverlap="1" wp14:anchorId="037E98F8" wp14:editId="2ABF21C9">
            <wp:simplePos x="0" y="0"/>
            <wp:positionH relativeFrom="rightMargin">
              <wp:posOffset>238125</wp:posOffset>
            </wp:positionH>
            <wp:positionV relativeFrom="paragraph">
              <wp:posOffset>128905</wp:posOffset>
            </wp:positionV>
            <wp:extent cx="323850" cy="323850"/>
            <wp:effectExtent l="0" t="0" r="0" b="0"/>
            <wp:wrapNone/>
            <wp:docPr id="954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4B2" w:rsidRDefault="00511B1D" w:rsidP="001D604A">
      <w:pPr>
        <w:spacing w:line="240" w:lineRule="exact"/>
        <w:jc w:val="both"/>
      </w:pPr>
      <w:r>
        <w:t>Tauschen Sie im Plenum Ihre Fragen aus. Ergänzen Sie gegeb</w:t>
      </w:r>
      <w:r>
        <w:t>e</w:t>
      </w:r>
      <w:r>
        <w:t xml:space="preserve">nenfalls Fragen, die Sie gerne stellen </w:t>
      </w:r>
      <w:r w:rsidR="00C972C0">
        <w:t>möchten</w:t>
      </w:r>
      <w:r>
        <w:t>.</w:t>
      </w:r>
    </w:p>
    <w:p w:rsidR="00F12DF2" w:rsidRDefault="00F12DF2">
      <w:pPr>
        <w:spacing w:line="240" w:lineRule="exact"/>
        <w:rPr>
          <w:lang w:eastAsia="de-DE"/>
        </w:rPr>
      </w:pPr>
      <w:r>
        <w:br w:type="page"/>
      </w:r>
    </w:p>
    <w:p w:rsidR="001A255F" w:rsidRPr="00644611" w:rsidRDefault="00511B1D" w:rsidP="00D30012">
      <w:pPr>
        <w:pStyle w:val="berschrift2"/>
      </w:pPr>
      <w:r>
        <w:lastRenderedPageBreak/>
        <w:t>Partnerinterview</w:t>
      </w:r>
    </w:p>
    <w:p w:rsidR="00DD622F" w:rsidRDefault="001D604A" w:rsidP="004E2AA6">
      <w:pPr>
        <w:pStyle w:val="AufgabeEbene1"/>
        <w:numPr>
          <w:ilvl w:val="0"/>
          <w:numId w:val="14"/>
        </w:numPr>
      </w:pPr>
      <w:r w:rsidRPr="00AA18D1">
        <w:rPr>
          <w:noProof/>
          <w:lang w:eastAsia="de-DE"/>
        </w:rPr>
        <w:drawing>
          <wp:anchor distT="0" distB="0" distL="114300" distR="114300" simplePos="0" relativeHeight="252744704" behindDoc="1" locked="0" layoutInCell="1" allowOverlap="1" wp14:anchorId="34C1B4CB" wp14:editId="0641B008">
            <wp:simplePos x="0" y="0"/>
            <wp:positionH relativeFrom="column">
              <wp:posOffset>5595620</wp:posOffset>
            </wp:positionH>
            <wp:positionV relativeFrom="paragraph">
              <wp:posOffset>59055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de-DE"/>
        </w:rPr>
        <w:drawing>
          <wp:anchor distT="0" distB="0" distL="114300" distR="114300" simplePos="0" relativeHeight="252722176" behindDoc="0" locked="0" layoutInCell="0" allowOverlap="1" wp14:anchorId="2F7AAE62" wp14:editId="1080B58E">
            <wp:simplePos x="0" y="0"/>
            <wp:positionH relativeFrom="rightMargin">
              <wp:posOffset>281305</wp:posOffset>
            </wp:positionH>
            <wp:positionV relativeFrom="paragraph">
              <wp:posOffset>56515</wp:posOffset>
            </wp:positionV>
            <wp:extent cx="658495" cy="323850"/>
            <wp:effectExtent l="0" t="0" r="8255" b="0"/>
            <wp:wrapNone/>
            <wp:docPr id="1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22F">
        <w:t>Befrage</w:t>
      </w:r>
      <w:r w:rsidR="000A2CCE">
        <w:t>n Sie nun Ihre</w:t>
      </w:r>
      <w:r w:rsidR="00DD622F">
        <w:t xml:space="preserve"> Sitznachbarin</w:t>
      </w:r>
      <w:r w:rsidR="000A2CCE">
        <w:t xml:space="preserve"> oder Ihren Sitznachbarn</w:t>
      </w:r>
      <w:r w:rsidR="00DD622F">
        <w:t>. Schreibe</w:t>
      </w:r>
      <w:r w:rsidR="007240A1">
        <w:t>n Sie</w:t>
      </w:r>
      <w:r w:rsidR="00DD622F">
        <w:t xml:space="preserve"> die Antworten in die Tabelle unter die jeweilige Frage.</w:t>
      </w:r>
    </w:p>
    <w:p w:rsidR="00DD622F" w:rsidRPr="00DD622F" w:rsidRDefault="00951692" w:rsidP="004E2AA6">
      <w:pPr>
        <w:pStyle w:val="AufgabeEbene1"/>
        <w:numPr>
          <w:ilvl w:val="0"/>
          <w:numId w:val="14"/>
        </w:numPr>
      </w:pPr>
      <w:r>
        <w:t>Tragen Sie in die freien Zei</w:t>
      </w:r>
      <w:r w:rsidR="00DD622F">
        <w:t>len</w:t>
      </w:r>
      <w:r>
        <w:t xml:space="preserve"> weitere Fragen ein, die Sie int</w:t>
      </w:r>
      <w:r>
        <w:t>e</w:t>
      </w:r>
      <w:r>
        <w:t>ressieren.</w:t>
      </w:r>
    </w:p>
    <w:p w:rsidR="00FD63CE" w:rsidRDefault="00FD63CE" w:rsidP="00FD63CE">
      <w:pPr>
        <w:pStyle w:val="Textkrper"/>
        <w:rPr>
          <w:lang w:eastAsia="en-US"/>
        </w:rPr>
      </w:pPr>
    </w:p>
    <w:tbl>
      <w:tblPr>
        <w:tblStyle w:val="Tabellenraster"/>
        <w:tblW w:w="7371" w:type="dxa"/>
        <w:tblInd w:w="108" w:type="dxa"/>
        <w:tblLook w:val="04A0" w:firstRow="1" w:lastRow="0" w:firstColumn="1" w:lastColumn="0" w:noHBand="0" w:noVBand="1"/>
      </w:tblPr>
      <w:tblGrid>
        <w:gridCol w:w="7371"/>
      </w:tblGrid>
      <w:tr w:rsidR="00951692" w:rsidTr="001D604A">
        <w:trPr>
          <w:trHeight w:val="916"/>
        </w:trPr>
        <w:tc>
          <w:tcPr>
            <w:tcW w:w="7371" w:type="dxa"/>
          </w:tcPr>
          <w:p w:rsidR="00951692" w:rsidRDefault="00DA0CE3" w:rsidP="001D604A">
            <w:pPr>
              <w:pStyle w:val="Textkrper"/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Name:</w:t>
            </w: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</w:tc>
      </w:tr>
      <w:tr w:rsidR="00951692" w:rsidTr="001D604A">
        <w:trPr>
          <w:trHeight w:val="916"/>
        </w:trPr>
        <w:tc>
          <w:tcPr>
            <w:tcW w:w="7371" w:type="dxa"/>
          </w:tcPr>
          <w:p w:rsidR="00951692" w:rsidRDefault="00DA0CE3" w:rsidP="001D604A">
            <w:pPr>
              <w:pStyle w:val="Textkrper"/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Alter:</w:t>
            </w: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</w:tc>
      </w:tr>
      <w:tr w:rsidR="00951692" w:rsidTr="001D604A">
        <w:trPr>
          <w:trHeight w:val="897"/>
        </w:trPr>
        <w:tc>
          <w:tcPr>
            <w:tcW w:w="7371" w:type="dxa"/>
          </w:tcPr>
          <w:p w:rsidR="00951692" w:rsidRDefault="00DA0CE3" w:rsidP="001D604A">
            <w:pPr>
              <w:pStyle w:val="Textkrper"/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Wohnort:</w:t>
            </w: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</w:tc>
      </w:tr>
      <w:tr w:rsidR="00951692" w:rsidTr="001D604A">
        <w:trPr>
          <w:trHeight w:val="916"/>
        </w:trPr>
        <w:tc>
          <w:tcPr>
            <w:tcW w:w="7371" w:type="dxa"/>
          </w:tcPr>
          <w:p w:rsidR="00951692" w:rsidRDefault="00DA0CE3" w:rsidP="001D604A">
            <w:pPr>
              <w:pStyle w:val="Textkrper"/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Geschwister:</w:t>
            </w: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</w:tc>
      </w:tr>
      <w:tr w:rsidR="00951692" w:rsidTr="001D604A">
        <w:trPr>
          <w:trHeight w:val="916"/>
        </w:trPr>
        <w:tc>
          <w:tcPr>
            <w:tcW w:w="7371" w:type="dxa"/>
          </w:tcPr>
          <w:p w:rsidR="00951692" w:rsidRDefault="00DA0CE3" w:rsidP="001D604A">
            <w:pPr>
              <w:pStyle w:val="Textkrper"/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Freizeitaktivitäten:</w:t>
            </w: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</w:tc>
      </w:tr>
      <w:tr w:rsidR="00951692" w:rsidTr="001D604A">
        <w:trPr>
          <w:trHeight w:val="916"/>
        </w:trPr>
        <w:tc>
          <w:tcPr>
            <w:tcW w:w="7371" w:type="dxa"/>
          </w:tcPr>
          <w:p w:rsidR="00951692" w:rsidRDefault="00DA0CE3" w:rsidP="001D604A">
            <w:pPr>
              <w:pStyle w:val="Textkrper"/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Lebensmotto:</w:t>
            </w: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</w:tc>
      </w:tr>
      <w:tr w:rsidR="00951692" w:rsidTr="001D604A">
        <w:trPr>
          <w:trHeight w:val="916"/>
        </w:trPr>
        <w:tc>
          <w:tcPr>
            <w:tcW w:w="7371" w:type="dxa"/>
          </w:tcPr>
          <w:p w:rsidR="00951692" w:rsidRDefault="00DA0CE3" w:rsidP="001D604A">
            <w:pPr>
              <w:pStyle w:val="Textkrper"/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Ich mag gerne:</w:t>
            </w: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</w:tc>
      </w:tr>
      <w:tr w:rsidR="00951692" w:rsidTr="001D604A">
        <w:trPr>
          <w:trHeight w:val="916"/>
        </w:trPr>
        <w:tc>
          <w:tcPr>
            <w:tcW w:w="7371" w:type="dxa"/>
          </w:tcPr>
          <w:p w:rsidR="00951692" w:rsidRDefault="00DA0CE3" w:rsidP="001D604A">
            <w:pPr>
              <w:pStyle w:val="Textkrper"/>
              <w:spacing w:before="120"/>
              <w:rPr>
                <w:lang w:eastAsia="en-US"/>
              </w:rPr>
            </w:pPr>
            <w:r>
              <w:rPr>
                <w:lang w:eastAsia="en-US"/>
              </w:rPr>
              <w:t>Was ich gar nicht mag:</w:t>
            </w: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  <w:p w:rsidR="00DA0CE3" w:rsidRDefault="00DA0CE3" w:rsidP="001D604A">
            <w:pPr>
              <w:pStyle w:val="Textkrper"/>
              <w:spacing w:before="120"/>
              <w:rPr>
                <w:lang w:eastAsia="en-US"/>
              </w:rPr>
            </w:pPr>
          </w:p>
        </w:tc>
      </w:tr>
      <w:tr w:rsidR="00025217" w:rsidTr="001D604A">
        <w:trPr>
          <w:trHeight w:val="1538"/>
        </w:trPr>
        <w:tc>
          <w:tcPr>
            <w:tcW w:w="7371" w:type="dxa"/>
          </w:tcPr>
          <w:p w:rsidR="00025217" w:rsidRDefault="00025217" w:rsidP="00FD63CE">
            <w:pPr>
              <w:pStyle w:val="Textkrper"/>
              <w:rPr>
                <w:lang w:eastAsia="en-US"/>
              </w:rPr>
            </w:pPr>
          </w:p>
          <w:p w:rsidR="00025217" w:rsidRDefault="00025217" w:rsidP="00FD63CE">
            <w:pPr>
              <w:pStyle w:val="Textkrper"/>
              <w:rPr>
                <w:lang w:eastAsia="en-US"/>
              </w:rPr>
            </w:pPr>
          </w:p>
          <w:p w:rsidR="00025217" w:rsidRDefault="00025217" w:rsidP="00FD63CE">
            <w:pPr>
              <w:pStyle w:val="Textkrper"/>
              <w:rPr>
                <w:lang w:eastAsia="en-US"/>
              </w:rPr>
            </w:pPr>
          </w:p>
          <w:p w:rsidR="0025309A" w:rsidRDefault="0025309A" w:rsidP="00FD63CE">
            <w:pPr>
              <w:pStyle w:val="Textkrper"/>
              <w:rPr>
                <w:lang w:eastAsia="en-US"/>
              </w:rPr>
            </w:pPr>
          </w:p>
          <w:p w:rsidR="0025309A" w:rsidRDefault="0025309A" w:rsidP="00FD63CE">
            <w:pPr>
              <w:pStyle w:val="Textkrper"/>
              <w:rPr>
                <w:lang w:eastAsia="en-US"/>
              </w:rPr>
            </w:pPr>
          </w:p>
        </w:tc>
      </w:tr>
      <w:tr w:rsidR="00025217" w:rsidTr="001D604A">
        <w:trPr>
          <w:trHeight w:val="1538"/>
        </w:trPr>
        <w:tc>
          <w:tcPr>
            <w:tcW w:w="7371" w:type="dxa"/>
          </w:tcPr>
          <w:p w:rsidR="00025217" w:rsidRDefault="00025217" w:rsidP="00FD63CE">
            <w:pPr>
              <w:pStyle w:val="Textkrper"/>
              <w:rPr>
                <w:lang w:eastAsia="en-US"/>
              </w:rPr>
            </w:pPr>
          </w:p>
          <w:p w:rsidR="00025217" w:rsidRDefault="00025217" w:rsidP="00FD63CE">
            <w:pPr>
              <w:pStyle w:val="Textkrper"/>
              <w:rPr>
                <w:lang w:eastAsia="en-US"/>
              </w:rPr>
            </w:pPr>
          </w:p>
          <w:p w:rsidR="0025309A" w:rsidRDefault="0025309A" w:rsidP="00FD63CE">
            <w:pPr>
              <w:pStyle w:val="Textkrper"/>
              <w:rPr>
                <w:lang w:eastAsia="en-US"/>
              </w:rPr>
            </w:pPr>
          </w:p>
          <w:p w:rsidR="0025309A" w:rsidRDefault="0025309A" w:rsidP="00FD63CE">
            <w:pPr>
              <w:pStyle w:val="Textkrper"/>
              <w:rPr>
                <w:lang w:eastAsia="en-US"/>
              </w:rPr>
            </w:pPr>
          </w:p>
          <w:p w:rsidR="00025217" w:rsidRDefault="0025309A" w:rsidP="00FD63CE">
            <w:pPr>
              <w:pStyle w:val="Textkrp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</w:tbl>
    <w:p w:rsidR="007819DE" w:rsidRDefault="007819DE" w:rsidP="00FD63CE">
      <w:pPr>
        <w:pStyle w:val="Textkrper"/>
        <w:rPr>
          <w:lang w:eastAsia="en-US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338"/>
      </w:tblGrid>
      <w:tr w:rsidR="0025309A" w:rsidRPr="000F2943" w:rsidTr="001D604A">
        <w:trPr>
          <w:trHeight w:val="832"/>
        </w:trPr>
        <w:tc>
          <w:tcPr>
            <w:tcW w:w="7338" w:type="dxa"/>
            <w:shd w:val="pct10" w:color="auto" w:fill="auto"/>
            <w:vAlign w:val="center"/>
          </w:tcPr>
          <w:p w:rsidR="0025309A" w:rsidRPr="007D42D9" w:rsidRDefault="00E07BD9" w:rsidP="00C53174">
            <w:pPr>
              <w:pStyle w:val="AufgabeEbene1"/>
              <w:numPr>
                <w:ilvl w:val="0"/>
                <w:numId w:val="0"/>
              </w:numPr>
              <w:spacing w:before="120" w:after="120"/>
            </w:pPr>
            <w:r>
              <w:t>Sie haben nu</w:t>
            </w:r>
            <w:r w:rsidR="00C53174">
              <w:t>n genug Informationen über Ihre</w:t>
            </w:r>
            <w:r>
              <w:t xml:space="preserve"> Partnerin </w:t>
            </w:r>
            <w:r w:rsidR="00C53174">
              <w:t xml:space="preserve">bzw. Ihren Partner </w:t>
            </w:r>
            <w:r>
              <w:t>gesa</w:t>
            </w:r>
            <w:r>
              <w:t>m</w:t>
            </w:r>
            <w:r>
              <w:t>melt. Jetzt geht es darum, sich gegenseitig in der Klasse vorzustellen. D</w:t>
            </w:r>
            <w:r>
              <w:t>a</w:t>
            </w:r>
            <w:r>
              <w:t>bei wird von Ihnen verlangt, dass Sie aufmerksam zuhören, weil sich i</w:t>
            </w:r>
            <w:r w:rsidR="00C32C09">
              <w:t>n jeder Vorstellungsrunde eine falsche Information verbirgt. Diese gilt es</w:t>
            </w:r>
            <w:r w:rsidR="00C53174">
              <w:t>,</w:t>
            </w:r>
            <w:r w:rsidR="00C32C09">
              <w:t xml:space="preserve"> von der Klasse nach jeder Vorste</w:t>
            </w:r>
            <w:r w:rsidR="00C32C09">
              <w:t>l</w:t>
            </w:r>
            <w:r w:rsidR="00C32C09">
              <w:t xml:space="preserve">lungsrunde zu </w:t>
            </w:r>
            <w:r w:rsidR="00207B13">
              <w:t>entlarven!</w:t>
            </w:r>
          </w:p>
        </w:tc>
      </w:tr>
    </w:tbl>
    <w:p w:rsidR="001D604A" w:rsidRDefault="001D604A" w:rsidP="001D604A">
      <w:pPr>
        <w:pStyle w:val="AufgabeEbene1"/>
        <w:numPr>
          <w:ilvl w:val="0"/>
          <w:numId w:val="0"/>
        </w:numPr>
        <w:spacing w:before="360"/>
      </w:pPr>
    </w:p>
    <w:p w:rsidR="00207B13" w:rsidRDefault="00207B13" w:rsidP="004E2AA6">
      <w:pPr>
        <w:pStyle w:val="AufgabeEbene1"/>
        <w:numPr>
          <w:ilvl w:val="0"/>
          <w:numId w:val="14"/>
        </w:numPr>
        <w:spacing w:before="360"/>
      </w:pPr>
      <w:r>
        <w:t>Finde</w:t>
      </w:r>
      <w:r w:rsidR="000A2CCE">
        <w:t xml:space="preserve">n Sie jeweils für sich und Ihre Partnerin oder </w:t>
      </w:r>
      <w:r>
        <w:t>Ihre</w:t>
      </w:r>
      <w:r w:rsidR="000A2CCE">
        <w:t>n Partner</w:t>
      </w:r>
      <w:r>
        <w:t xml:space="preserve"> eine Lüge, die Sie in die Vorstellungsrunde einbauen. Ziel i</w:t>
      </w:r>
      <w:r w:rsidR="000A2CCE">
        <w:t>st es, dass Sie Ihre Mitschüler und Mitsch</w:t>
      </w:r>
      <w:r w:rsidR="000A2CCE">
        <w:t>ü</w:t>
      </w:r>
      <w:r w:rsidR="000A2CCE">
        <w:t>ler</w:t>
      </w:r>
      <w:r>
        <w:t>innen dabei möglichst glaubwürdig täuschen!</w:t>
      </w:r>
    </w:p>
    <w:p w:rsidR="00207B13" w:rsidRDefault="00207B13" w:rsidP="00207B13">
      <w:pPr>
        <w:pStyle w:val="AufgabeText"/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7162"/>
      </w:tblGrid>
      <w:tr w:rsidR="00207B13" w:rsidTr="001D604A">
        <w:trPr>
          <w:trHeight w:val="1713"/>
        </w:trPr>
        <w:tc>
          <w:tcPr>
            <w:tcW w:w="7220" w:type="dxa"/>
          </w:tcPr>
          <w:p w:rsidR="00207B13" w:rsidRDefault="00207B13" w:rsidP="001D604A">
            <w:pPr>
              <w:pStyle w:val="AufgabeText"/>
              <w:spacing w:before="120"/>
              <w:ind w:left="0"/>
            </w:pPr>
            <w:r>
              <w:t>Lüge:</w:t>
            </w:r>
          </w:p>
          <w:p w:rsidR="00207B13" w:rsidRDefault="00207B13" w:rsidP="00207B13">
            <w:pPr>
              <w:pStyle w:val="AufgabeText"/>
              <w:ind w:left="0"/>
            </w:pPr>
          </w:p>
          <w:p w:rsidR="00207B13" w:rsidRDefault="00207B13" w:rsidP="00207B13">
            <w:pPr>
              <w:pStyle w:val="AufgabeText"/>
              <w:ind w:left="0"/>
            </w:pPr>
          </w:p>
          <w:p w:rsidR="00207B13" w:rsidRDefault="00207B13" w:rsidP="00207B13">
            <w:pPr>
              <w:pStyle w:val="AufgabeText"/>
              <w:ind w:left="0"/>
            </w:pPr>
          </w:p>
        </w:tc>
      </w:tr>
    </w:tbl>
    <w:p w:rsidR="001D604A" w:rsidRDefault="001D604A" w:rsidP="001D604A">
      <w:pPr>
        <w:pStyle w:val="AufgabeEbene1"/>
        <w:numPr>
          <w:ilvl w:val="0"/>
          <w:numId w:val="0"/>
        </w:numPr>
        <w:spacing w:before="360"/>
      </w:pPr>
    </w:p>
    <w:p w:rsidR="001D604A" w:rsidRPr="001D604A" w:rsidRDefault="001D604A" w:rsidP="001D604A">
      <w:pPr>
        <w:pStyle w:val="AufgabeText"/>
      </w:pPr>
    </w:p>
    <w:p w:rsidR="00951692" w:rsidRDefault="00D479FA" w:rsidP="004E2AA6">
      <w:pPr>
        <w:pStyle w:val="AufgabeEbene1"/>
        <w:numPr>
          <w:ilvl w:val="0"/>
          <w:numId w:val="14"/>
        </w:numPr>
        <w:spacing w:before="360"/>
      </w:pPr>
      <w:r>
        <w:t>Um die Vorstellung lebendig z</w:t>
      </w:r>
      <w:r w:rsidR="000A2CCE">
        <w:t>u gestalten, üben Sie zu zweit I</w:t>
      </w:r>
      <w:r>
        <w:t>h</w:t>
      </w:r>
      <w:r>
        <w:t>ren Vortrag. Achten Sie dabei besonders darauf, die Lüge mö</w:t>
      </w:r>
      <w:r>
        <w:t>g</w:t>
      </w:r>
      <w:r>
        <w:t>lichst unauffällig einzubauen.</w:t>
      </w:r>
    </w:p>
    <w:p w:rsidR="001D604A" w:rsidRDefault="001D604A" w:rsidP="001D604A">
      <w:pPr>
        <w:pStyle w:val="AufgabeText"/>
      </w:pPr>
    </w:p>
    <w:p w:rsidR="001D604A" w:rsidRDefault="001D604A" w:rsidP="001D604A">
      <w:pPr>
        <w:pStyle w:val="AufgabeText"/>
      </w:pPr>
    </w:p>
    <w:p w:rsidR="001D604A" w:rsidRPr="001D604A" w:rsidRDefault="001D604A" w:rsidP="001D604A">
      <w:pPr>
        <w:pStyle w:val="AufgabeText"/>
      </w:pPr>
    </w:p>
    <w:p w:rsidR="007B60FC" w:rsidRDefault="002D6FD3" w:rsidP="004E2AA6">
      <w:pPr>
        <w:pStyle w:val="AufgabeEbene1"/>
        <w:numPr>
          <w:ilvl w:val="0"/>
          <w:numId w:val="14"/>
        </w:numPr>
        <w:spacing w:before="360"/>
        <w:jc w:val="left"/>
      </w:pPr>
      <w:r>
        <w:rPr>
          <w:noProof/>
          <w:sz w:val="24"/>
          <w:lang w:eastAsia="de-DE"/>
        </w:rPr>
        <w:drawing>
          <wp:anchor distT="0" distB="0" distL="114300" distR="114300" simplePos="0" relativeHeight="252724224" behindDoc="0" locked="0" layoutInCell="0" allowOverlap="1" wp14:anchorId="255AF1F1" wp14:editId="2D00710F">
            <wp:simplePos x="0" y="0"/>
            <wp:positionH relativeFrom="rightMargin">
              <wp:posOffset>456565</wp:posOffset>
            </wp:positionH>
            <wp:positionV relativeFrom="paragraph">
              <wp:posOffset>131445</wp:posOffset>
            </wp:positionV>
            <wp:extent cx="334645" cy="323850"/>
            <wp:effectExtent l="0" t="0" r="8255" b="0"/>
            <wp:wrapNone/>
            <wp:docPr id="95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Treten Sie zu zweit vor die Klasse und stellen Sie sich gegense</w:t>
      </w:r>
      <w:r>
        <w:t>i</w:t>
      </w:r>
      <w:r>
        <w:t>tig vor.</w:t>
      </w:r>
    </w:p>
    <w:p w:rsidR="002D6FD3" w:rsidRDefault="002D6FD3" w:rsidP="002D6FD3">
      <w:pPr>
        <w:pStyle w:val="AufgabeText"/>
      </w:pPr>
    </w:p>
    <w:p w:rsidR="001D604A" w:rsidRDefault="001D604A" w:rsidP="002D6FD3">
      <w:pPr>
        <w:pStyle w:val="AufgabeText"/>
      </w:pPr>
    </w:p>
    <w:p w:rsidR="001D604A" w:rsidRDefault="001D604A" w:rsidP="002D6FD3">
      <w:pPr>
        <w:pStyle w:val="AufgabeText"/>
      </w:pPr>
    </w:p>
    <w:p w:rsidR="001D604A" w:rsidRDefault="001D604A" w:rsidP="002D6FD3">
      <w:pPr>
        <w:pStyle w:val="AufgabeText"/>
      </w:pPr>
    </w:p>
    <w:p w:rsidR="002D6FD3" w:rsidRDefault="002D6FD3" w:rsidP="002D6FD3">
      <w:pPr>
        <w:pStyle w:val="AufgabeText"/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338"/>
      </w:tblGrid>
      <w:tr w:rsidR="002D6FD3" w:rsidRPr="000F2943" w:rsidTr="004D13B5">
        <w:trPr>
          <w:trHeight w:val="832"/>
        </w:trPr>
        <w:tc>
          <w:tcPr>
            <w:tcW w:w="7338" w:type="dxa"/>
            <w:shd w:val="pct10" w:color="auto" w:fill="auto"/>
          </w:tcPr>
          <w:p w:rsidR="00283258" w:rsidRDefault="002D6FD3" w:rsidP="001D604A">
            <w:pPr>
              <w:pStyle w:val="AufgabeEbene1"/>
              <w:numPr>
                <w:ilvl w:val="0"/>
                <w:numId w:val="0"/>
              </w:numPr>
              <w:spacing w:before="120"/>
            </w:pPr>
            <w:r>
              <w:t>Um noch weitere Informationen über einzelne Mit</w:t>
            </w:r>
            <w:r w:rsidR="00283258">
              <w:t>glieder Ihrer Klasse zu erha</w:t>
            </w:r>
            <w:r w:rsidR="00283258">
              <w:t>l</w:t>
            </w:r>
            <w:r w:rsidR="00283258">
              <w:t>ten, haben Sie nun die Gelegenheit zu einem bewegten Austausch. Auf der letzten Seite des Mantelbogens befindet sich hierfür eine Tabelle. Ziel ist es</w:t>
            </w:r>
            <w:r w:rsidR="00C53174">
              <w:t>,</w:t>
            </w:r>
            <w:r w:rsidR="00283258">
              <w:t xml:space="preserve"> für möglichst jedes Feld der Tabelle Unterschriften zu sammeln.</w:t>
            </w:r>
            <w:r w:rsidR="00923C0D">
              <w:t xml:space="preserve"> Hierfür bewegen Sie sich mit Ihrer T</w:t>
            </w:r>
            <w:r w:rsidR="00923C0D">
              <w:t>a</w:t>
            </w:r>
            <w:r w:rsidR="00923C0D">
              <w:t>belle und einem Stift frei im Raum. Sie befragen Ihre Mi</w:t>
            </w:r>
            <w:r w:rsidR="00923C0D">
              <w:t>t</w:t>
            </w:r>
            <w:r w:rsidR="004E2AA6">
              <w:t>schüler</w:t>
            </w:r>
            <w:r w:rsidR="00923C0D">
              <w:t xml:space="preserve">innen </w:t>
            </w:r>
            <w:r w:rsidR="004E2AA6">
              <w:t xml:space="preserve">und Mitschüler </w:t>
            </w:r>
            <w:r w:rsidR="00923C0D">
              <w:t>zu den Themen in der Tabe</w:t>
            </w:r>
            <w:r w:rsidR="004E2AA6">
              <w:t>lle. Trifft ein Kästchen auf die Mitschüler</w:t>
            </w:r>
            <w:r w:rsidR="00923C0D">
              <w:t>in</w:t>
            </w:r>
            <w:r w:rsidR="004E2AA6">
              <w:t xml:space="preserve"> oder den Mi</w:t>
            </w:r>
            <w:r w:rsidR="004E2AA6">
              <w:t>t</w:t>
            </w:r>
            <w:r w:rsidR="004E2AA6">
              <w:t>schüler</w:t>
            </w:r>
            <w:r w:rsidR="00923C0D">
              <w:t xml:space="preserve"> zu, unter</w:t>
            </w:r>
            <w:r w:rsidR="004E2AA6">
              <w:t>schreibt diese oder diese</w:t>
            </w:r>
            <w:r w:rsidR="00923C0D">
              <w:t xml:space="preserve">r im Kästchen. Dabei gilt folgende Regel: </w:t>
            </w:r>
          </w:p>
          <w:p w:rsidR="00923C0D" w:rsidRPr="00923C0D" w:rsidRDefault="00923C0D" w:rsidP="00923C0D">
            <w:pPr>
              <w:pStyle w:val="AufgabeText"/>
            </w:pPr>
          </w:p>
          <w:p w:rsidR="00283258" w:rsidRPr="00923C0D" w:rsidRDefault="00923C0D" w:rsidP="00923C0D">
            <w:pPr>
              <w:pStyle w:val="AufgabeText"/>
              <w:ind w:left="720"/>
              <w:rPr>
                <w:b/>
              </w:rPr>
            </w:pPr>
            <w:r>
              <w:rPr>
                <w:b/>
              </w:rPr>
              <w:t>Jede</w:t>
            </w:r>
            <w:r w:rsidR="00283258" w:rsidRPr="00923C0D">
              <w:rPr>
                <w:b/>
              </w:rPr>
              <w:t xml:space="preserve"> Person darf nur einmal auf einer Tabelle unterschreiben.</w:t>
            </w:r>
          </w:p>
          <w:p w:rsidR="00283258" w:rsidRPr="00283258" w:rsidRDefault="00283258" w:rsidP="00283258">
            <w:pPr>
              <w:pStyle w:val="AufgabeText"/>
              <w:ind w:left="0"/>
            </w:pPr>
          </w:p>
        </w:tc>
      </w:tr>
    </w:tbl>
    <w:p w:rsidR="002D6FD3" w:rsidRDefault="002D6FD3" w:rsidP="002D6FD3">
      <w:pPr>
        <w:pStyle w:val="AufgabeText"/>
      </w:pPr>
    </w:p>
    <w:p w:rsidR="00923C0D" w:rsidRPr="002D6FD3" w:rsidRDefault="00923C0D" w:rsidP="002D6FD3">
      <w:pPr>
        <w:pStyle w:val="AufgabeText"/>
      </w:pPr>
      <w:r>
        <w:t>Los geht</w:t>
      </w:r>
      <w:r w:rsidR="001433CE">
        <w:t>’</w:t>
      </w:r>
      <w:r>
        <w:t>s!</w:t>
      </w:r>
      <w:bookmarkStart w:id="0" w:name="_GoBack"/>
      <w:bookmarkEnd w:id="0"/>
    </w:p>
    <w:p w:rsidR="007819DE" w:rsidRDefault="007819DE" w:rsidP="007819DE">
      <w:pPr>
        <w:pStyle w:val="AufgabeEbene1"/>
        <w:numPr>
          <w:ilvl w:val="0"/>
          <w:numId w:val="0"/>
        </w:numPr>
        <w:spacing w:line="240" w:lineRule="exact"/>
        <w:ind w:left="284"/>
        <w:rPr>
          <w:b/>
          <w:sz w:val="24"/>
          <w:szCs w:val="24"/>
          <w:lang w:eastAsia="de-DE"/>
        </w:rPr>
      </w:pPr>
      <w:r>
        <w:rPr>
          <w:b/>
          <w:sz w:val="24"/>
          <w:szCs w:val="24"/>
          <w:lang w:eastAsia="de-DE"/>
        </w:rPr>
        <w:br w:type="page"/>
      </w:r>
    </w:p>
    <w:p w:rsidR="007819DE" w:rsidRDefault="007819DE" w:rsidP="007819DE">
      <w:pPr>
        <w:pStyle w:val="AufgabeEbene1"/>
        <w:numPr>
          <w:ilvl w:val="0"/>
          <w:numId w:val="0"/>
        </w:numPr>
        <w:spacing w:line="240" w:lineRule="exact"/>
        <w:ind w:left="284" w:hanging="284"/>
        <w:rPr>
          <w:b/>
          <w:sz w:val="24"/>
          <w:szCs w:val="24"/>
          <w:lang w:eastAsia="de-DE"/>
        </w:rPr>
      </w:pPr>
      <w:r>
        <w:rPr>
          <w:b/>
          <w:sz w:val="24"/>
          <w:szCs w:val="24"/>
          <w:lang w:eastAsia="de-DE"/>
        </w:rPr>
        <w:lastRenderedPageBreak/>
        <w:t>Autogrammjäger</w:t>
      </w:r>
    </w:p>
    <w:p w:rsidR="007819DE" w:rsidRPr="007819DE" w:rsidRDefault="000A2CCE" w:rsidP="007819DE">
      <w:pPr>
        <w:pStyle w:val="AufgabeText"/>
        <w:rPr>
          <w:lang w:eastAsia="de-DE"/>
        </w:rPr>
      </w:pPr>
      <w:r w:rsidRPr="000A2CCE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2746752" behindDoc="1" locked="0" layoutInCell="1" allowOverlap="1" wp14:anchorId="140A6452" wp14:editId="6DB75EC0">
            <wp:simplePos x="0" y="0"/>
            <wp:positionH relativeFrom="column">
              <wp:posOffset>5768975</wp:posOffset>
            </wp:positionH>
            <wp:positionV relativeFrom="paragraph">
              <wp:posOffset>45085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9DE" w:rsidRDefault="007819DE" w:rsidP="007819DE">
      <w:pPr>
        <w:pStyle w:val="AufgabeText"/>
        <w:ind w:left="0"/>
      </w:pPr>
      <w:r>
        <w:t>Finden Sie jemanden, der/ die….</w:t>
      </w:r>
    </w:p>
    <w:p w:rsidR="007819DE" w:rsidRDefault="007819DE" w:rsidP="007819DE">
      <w:pPr>
        <w:pStyle w:val="AufgabeTex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2268"/>
        <w:gridCol w:w="2410"/>
        <w:gridCol w:w="2552"/>
        <w:gridCol w:w="2409"/>
      </w:tblGrid>
      <w:tr w:rsidR="007819DE" w:rsidTr="007819DE">
        <w:trPr>
          <w:trHeight w:val="1681"/>
        </w:trPr>
        <w:tc>
          <w:tcPr>
            <w:tcW w:w="2268" w:type="dxa"/>
          </w:tcPr>
          <w:p w:rsidR="007819DE" w:rsidRPr="00610ABE" w:rsidRDefault="007819DE" w:rsidP="007819DE">
            <w:pPr>
              <w:spacing w:line="240" w:lineRule="exact"/>
              <w:rPr>
                <w:rFonts w:eastAsiaTheme="minorHAnsi"/>
                <w:lang w:eastAsia="en-US"/>
              </w:rPr>
            </w:pPr>
            <w:r w:rsidRPr="00610ABE">
              <w:rPr>
                <w:rFonts w:eastAsiaTheme="minorHAnsi"/>
                <w:lang w:eastAsia="en-US"/>
              </w:rPr>
              <w:t xml:space="preserve">… </w:t>
            </w:r>
            <w:r>
              <w:rPr>
                <w:rFonts w:eastAsiaTheme="minorHAnsi"/>
                <w:lang w:eastAsia="en-US"/>
              </w:rPr>
              <w:t>aktiv in einem Ve</w:t>
            </w:r>
            <w:r>
              <w:rPr>
                <w:rFonts w:eastAsiaTheme="minorHAnsi"/>
                <w:lang w:eastAsia="en-US"/>
              </w:rPr>
              <w:t>r</w:t>
            </w:r>
            <w:r>
              <w:rPr>
                <w:rFonts w:eastAsiaTheme="minorHAnsi"/>
                <w:lang w:eastAsia="en-US"/>
              </w:rPr>
              <w:t>ein ist.</w:t>
            </w:r>
          </w:p>
          <w:p w:rsidR="007819DE" w:rsidRDefault="007819DE" w:rsidP="007819DE">
            <w:pPr>
              <w:pStyle w:val="AufgabeText"/>
              <w:ind w:left="0"/>
            </w:pPr>
          </w:p>
        </w:tc>
        <w:tc>
          <w:tcPr>
            <w:tcW w:w="2410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>… den Namen von mind. einem Rapper kennt.</w:t>
            </w:r>
          </w:p>
        </w:tc>
        <w:tc>
          <w:tcPr>
            <w:tcW w:w="2552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>… mehr als zwei Geschwi</w:t>
            </w:r>
            <w:r w:rsidRPr="00610ABE">
              <w:rPr>
                <w:rFonts w:eastAsiaTheme="minorHAnsi"/>
                <w:lang w:eastAsia="en-US"/>
              </w:rPr>
              <w:t>s</w:t>
            </w:r>
            <w:r w:rsidRPr="00610ABE">
              <w:rPr>
                <w:rFonts w:eastAsiaTheme="minorHAnsi"/>
                <w:lang w:eastAsia="en-US"/>
              </w:rPr>
              <w:t>ter hat.</w:t>
            </w:r>
          </w:p>
        </w:tc>
        <w:tc>
          <w:tcPr>
            <w:tcW w:w="2409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 xml:space="preserve">… </w:t>
            </w:r>
            <w:r>
              <w:rPr>
                <w:rFonts w:eastAsiaTheme="minorHAnsi"/>
                <w:lang w:eastAsia="en-US"/>
              </w:rPr>
              <w:t>ein Piercing hat.</w:t>
            </w:r>
          </w:p>
        </w:tc>
      </w:tr>
      <w:tr w:rsidR="007819DE" w:rsidTr="007819DE">
        <w:trPr>
          <w:trHeight w:val="1704"/>
        </w:trPr>
        <w:tc>
          <w:tcPr>
            <w:tcW w:w="2268" w:type="dxa"/>
          </w:tcPr>
          <w:p w:rsidR="007819DE" w:rsidRPr="00610ABE" w:rsidRDefault="007819DE" w:rsidP="007819DE">
            <w:pPr>
              <w:spacing w:line="240" w:lineRule="exact"/>
              <w:rPr>
                <w:rFonts w:eastAsiaTheme="minorHAnsi"/>
                <w:lang w:eastAsia="en-US"/>
              </w:rPr>
            </w:pPr>
            <w:r w:rsidRPr="00610ABE">
              <w:rPr>
                <w:rFonts w:eastAsiaTheme="minorHAnsi"/>
                <w:lang w:eastAsia="en-US"/>
              </w:rPr>
              <w:t>…</w:t>
            </w:r>
            <w:r>
              <w:rPr>
                <w:rFonts w:eastAsiaTheme="minorHAnsi"/>
                <w:lang w:eastAsia="en-US"/>
              </w:rPr>
              <w:t xml:space="preserve"> in den letzten zwei Wochen im Kino war.</w:t>
            </w:r>
          </w:p>
          <w:p w:rsidR="007819DE" w:rsidRDefault="007819DE" w:rsidP="007819DE">
            <w:pPr>
              <w:pStyle w:val="AufgabeText"/>
              <w:ind w:left="0"/>
            </w:pPr>
          </w:p>
        </w:tc>
        <w:tc>
          <w:tcPr>
            <w:tcW w:w="2410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>… gern Sushi isst.</w:t>
            </w:r>
          </w:p>
        </w:tc>
        <w:tc>
          <w:tcPr>
            <w:tcW w:w="2552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>… einen Schulweg von mehr als 40 Minuten hat.</w:t>
            </w:r>
          </w:p>
        </w:tc>
        <w:tc>
          <w:tcPr>
            <w:tcW w:w="2409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>… drei verschiedene Sprachen spricht.</w:t>
            </w:r>
          </w:p>
        </w:tc>
      </w:tr>
      <w:tr w:rsidR="007819DE" w:rsidTr="007819DE">
        <w:trPr>
          <w:trHeight w:val="1686"/>
        </w:trPr>
        <w:tc>
          <w:tcPr>
            <w:tcW w:w="2268" w:type="dxa"/>
          </w:tcPr>
          <w:p w:rsidR="007819DE" w:rsidRPr="00610ABE" w:rsidRDefault="007819DE" w:rsidP="007819DE">
            <w:pPr>
              <w:spacing w:line="240" w:lineRule="exact"/>
              <w:rPr>
                <w:rFonts w:eastAsiaTheme="minorHAnsi"/>
                <w:lang w:eastAsia="en-US"/>
              </w:rPr>
            </w:pPr>
            <w:r w:rsidRPr="00610ABE">
              <w:rPr>
                <w:rFonts w:eastAsiaTheme="minorHAnsi"/>
                <w:lang w:eastAsia="en-US"/>
              </w:rPr>
              <w:t>… ein Instrument spielt.</w:t>
            </w:r>
          </w:p>
          <w:p w:rsidR="007819DE" w:rsidRDefault="007819DE" w:rsidP="007819DE">
            <w:pPr>
              <w:pStyle w:val="AufgabeText"/>
              <w:ind w:left="0"/>
            </w:pPr>
          </w:p>
        </w:tc>
        <w:tc>
          <w:tcPr>
            <w:tcW w:w="2410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>… ein Haustier hat.</w:t>
            </w:r>
          </w:p>
        </w:tc>
        <w:tc>
          <w:tcPr>
            <w:tcW w:w="2552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 xml:space="preserve">… </w:t>
            </w:r>
            <w:r>
              <w:rPr>
                <w:rFonts w:eastAsiaTheme="minorHAnsi"/>
                <w:lang w:eastAsia="en-US"/>
              </w:rPr>
              <w:t>das gleiche Sternze</w:t>
            </w:r>
            <w:r>
              <w:rPr>
                <w:rFonts w:eastAsiaTheme="minorHAnsi"/>
                <w:lang w:eastAsia="en-US"/>
              </w:rPr>
              <w:t>i</w:t>
            </w:r>
            <w:r>
              <w:rPr>
                <w:rFonts w:eastAsiaTheme="minorHAnsi"/>
                <w:lang w:eastAsia="en-US"/>
              </w:rPr>
              <w:t>chen hat</w:t>
            </w:r>
            <w:r w:rsidR="00C53174">
              <w:rPr>
                <w:rFonts w:eastAsiaTheme="minorHAnsi"/>
                <w:lang w:eastAsia="en-US"/>
              </w:rPr>
              <w:t xml:space="preserve"> wie Sie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409" w:type="dxa"/>
          </w:tcPr>
          <w:p w:rsidR="007819DE" w:rsidRPr="00610ABE" w:rsidRDefault="007819DE" w:rsidP="007819DE">
            <w:pPr>
              <w:spacing w:line="240" w:lineRule="exact"/>
              <w:rPr>
                <w:rFonts w:eastAsiaTheme="minorHAnsi"/>
                <w:lang w:eastAsia="en-US"/>
              </w:rPr>
            </w:pPr>
            <w:r w:rsidRPr="00610ABE">
              <w:rPr>
                <w:rFonts w:eastAsiaTheme="minorHAnsi"/>
                <w:lang w:eastAsia="en-US"/>
              </w:rPr>
              <w:t>… in der Woche minde</w:t>
            </w:r>
            <w:r w:rsidRPr="00610ABE">
              <w:rPr>
                <w:rFonts w:eastAsiaTheme="minorHAnsi"/>
                <w:lang w:eastAsia="en-US"/>
              </w:rPr>
              <w:t>s</w:t>
            </w:r>
            <w:r w:rsidRPr="00610ABE">
              <w:rPr>
                <w:rFonts w:eastAsiaTheme="minorHAnsi"/>
                <w:lang w:eastAsia="en-US"/>
              </w:rPr>
              <w:t>tens 45 Minuten Sport macht.</w:t>
            </w:r>
          </w:p>
          <w:p w:rsidR="007819DE" w:rsidRDefault="007819DE" w:rsidP="007819DE">
            <w:pPr>
              <w:pStyle w:val="AufgabeText"/>
              <w:ind w:left="0"/>
            </w:pPr>
          </w:p>
        </w:tc>
      </w:tr>
      <w:tr w:rsidR="007819DE" w:rsidTr="007819DE">
        <w:trPr>
          <w:trHeight w:val="1682"/>
        </w:trPr>
        <w:tc>
          <w:tcPr>
            <w:tcW w:w="2268" w:type="dxa"/>
          </w:tcPr>
          <w:p w:rsidR="007819DE" w:rsidRPr="00610ABE" w:rsidRDefault="007819DE" w:rsidP="007819DE">
            <w:pPr>
              <w:spacing w:line="240" w:lineRule="exac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… zurzeit den Führe</w:t>
            </w:r>
            <w:r>
              <w:rPr>
                <w:rFonts w:eastAsiaTheme="minorHAnsi"/>
                <w:lang w:eastAsia="en-US"/>
              </w:rPr>
              <w:t>r</w:t>
            </w:r>
            <w:r>
              <w:rPr>
                <w:rFonts w:eastAsiaTheme="minorHAnsi"/>
                <w:lang w:eastAsia="en-US"/>
              </w:rPr>
              <w:t>schein macht.</w:t>
            </w:r>
          </w:p>
          <w:p w:rsidR="007819DE" w:rsidRDefault="007819DE" w:rsidP="007819DE">
            <w:pPr>
              <w:pStyle w:val="AufgabeText"/>
              <w:ind w:left="0"/>
            </w:pPr>
          </w:p>
        </w:tc>
        <w:tc>
          <w:tcPr>
            <w:tcW w:w="2410" w:type="dxa"/>
          </w:tcPr>
          <w:p w:rsidR="007819DE" w:rsidRDefault="007819DE" w:rsidP="007819DE">
            <w:pPr>
              <w:pStyle w:val="AufgabeText"/>
              <w:ind w:left="0"/>
            </w:pPr>
            <w:r>
              <w:rPr>
                <w:rFonts w:eastAsiaTheme="minorHAnsi"/>
                <w:lang w:eastAsia="en-US"/>
              </w:rPr>
              <w:t>… nicht gerne telef</w:t>
            </w:r>
            <w:r>
              <w:rPr>
                <w:rFonts w:eastAsiaTheme="minorHAnsi"/>
                <w:lang w:eastAsia="en-US"/>
              </w:rPr>
              <w:t>o</w:t>
            </w:r>
            <w:r>
              <w:rPr>
                <w:rFonts w:eastAsiaTheme="minorHAnsi"/>
                <w:lang w:eastAsia="en-US"/>
              </w:rPr>
              <w:t>niert.</w:t>
            </w:r>
          </w:p>
        </w:tc>
        <w:tc>
          <w:tcPr>
            <w:tcW w:w="2552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>…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610ABE">
              <w:rPr>
                <w:rFonts w:eastAsiaTheme="minorHAnsi"/>
                <w:lang w:eastAsia="en-US"/>
              </w:rPr>
              <w:t>gerne Bücher liest.</w:t>
            </w:r>
          </w:p>
        </w:tc>
        <w:tc>
          <w:tcPr>
            <w:tcW w:w="2409" w:type="dxa"/>
          </w:tcPr>
          <w:p w:rsidR="007819DE" w:rsidRDefault="007819DE" w:rsidP="007819DE">
            <w:pPr>
              <w:pStyle w:val="AufgabeText"/>
              <w:ind w:left="0"/>
            </w:pPr>
            <w:r w:rsidRPr="00610ABE">
              <w:rPr>
                <w:rFonts w:eastAsiaTheme="minorHAnsi"/>
                <w:lang w:eastAsia="en-US"/>
              </w:rPr>
              <w:t>…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610ABE">
              <w:rPr>
                <w:rFonts w:eastAsiaTheme="minorHAnsi"/>
                <w:lang w:eastAsia="en-US"/>
              </w:rPr>
              <w:t xml:space="preserve">Horrorfilme </w:t>
            </w:r>
            <w:proofErr w:type="gramStart"/>
            <w:r w:rsidRPr="00610ABE">
              <w:rPr>
                <w:rFonts w:eastAsiaTheme="minorHAnsi"/>
                <w:lang w:eastAsia="en-US"/>
              </w:rPr>
              <w:t>mag</w:t>
            </w:r>
            <w:proofErr w:type="gramEnd"/>
            <w:r w:rsidRPr="00610ABE">
              <w:rPr>
                <w:rFonts w:eastAsiaTheme="minorHAnsi"/>
                <w:lang w:eastAsia="en-US"/>
              </w:rPr>
              <w:t>.</w:t>
            </w:r>
          </w:p>
        </w:tc>
      </w:tr>
    </w:tbl>
    <w:p w:rsidR="007819DE" w:rsidRPr="006A13A3" w:rsidRDefault="007819DE" w:rsidP="006A13A3"/>
    <w:p w:rsidR="00923C0D" w:rsidRPr="005A2C08" w:rsidRDefault="00923C0D" w:rsidP="004E2AA6">
      <w:pPr>
        <w:pStyle w:val="berschrift2"/>
        <w:spacing w:before="120"/>
        <w:rPr>
          <w:lang w:val="en-GB"/>
        </w:rPr>
      </w:pPr>
      <w:proofErr w:type="spellStart"/>
      <w:r w:rsidRPr="005A2C08">
        <w:rPr>
          <w:lang w:val="en-GB"/>
        </w:rPr>
        <w:t>Selbstreflexion</w:t>
      </w:r>
      <w:proofErr w:type="spellEnd"/>
    </w:p>
    <w:tbl>
      <w:tblPr>
        <w:tblStyle w:val="Tabellenraster"/>
        <w:tblW w:w="76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596"/>
        <w:gridCol w:w="567"/>
        <w:gridCol w:w="567"/>
      </w:tblGrid>
      <w:tr w:rsidR="00923C0D" w:rsidRPr="00020EEB" w:rsidTr="00E9185C">
        <w:trPr>
          <w:cantSplit/>
          <w:trHeight w:val="567"/>
        </w:trPr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923C0D" w:rsidRPr="00020EEB" w:rsidRDefault="00923C0D" w:rsidP="004D13B5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596" w:type="dxa"/>
            <w:shd w:val="clear" w:color="auto" w:fill="D9D9D9" w:themeFill="background1" w:themeFillShade="D9"/>
            <w:textDirection w:val="btLr"/>
            <w:vAlign w:val="center"/>
          </w:tcPr>
          <w:p w:rsidR="00923C0D" w:rsidRPr="005A2C08" w:rsidRDefault="00923C0D" w:rsidP="004D13B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BEADAB2" wp14:editId="2BD4D8A6">
                  <wp:extent cx="228600" cy="228600"/>
                  <wp:effectExtent l="0" t="0" r="0" b="0"/>
                  <wp:docPr id="12" name="Grafik 12" descr="J:\3-33\Allgemein\_BFPE\Lernmaterialien 2017\Englisch neu Mantelbogenkonzept\11-2 Smiley_zufrieden_grün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3-33\Allgemein\_BFPE\Lernmaterialien 2017\Englisch neu Mantelbogenkonzept\11-2 Smiley_zufrieden_grün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9D9D9" w:themeFill="background1" w:themeFillShade="D9"/>
            <w:textDirection w:val="btLr"/>
            <w:vAlign w:val="center"/>
          </w:tcPr>
          <w:p w:rsidR="00923C0D" w:rsidRPr="005A2C08" w:rsidRDefault="00923C0D" w:rsidP="004D13B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F88270E" wp14:editId="454F1A41">
                  <wp:extent cx="228600" cy="228600"/>
                  <wp:effectExtent l="0" t="0" r="0" b="0"/>
                  <wp:docPr id="13" name="Grafik 13" descr="J:\3-33\Allgemein\_BFPE\Lernmaterialien 2017\Englisch neu Mantelbogenkonzept\11-4 Smiley_OK_gelb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3-33\Allgemein\_BFPE\Lernmaterialien 2017\Englisch neu Mantelbogenkonzept\11-4 Smiley_OK_gelb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9D9D9" w:themeFill="background1" w:themeFillShade="D9"/>
            <w:textDirection w:val="btLr"/>
            <w:vAlign w:val="center"/>
          </w:tcPr>
          <w:p w:rsidR="00923C0D" w:rsidRPr="005A2C08" w:rsidRDefault="00923C0D" w:rsidP="004D13B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6AF051C" wp14:editId="0363C051">
                  <wp:extent cx="228600" cy="228600"/>
                  <wp:effectExtent l="0" t="0" r="0" b="0"/>
                  <wp:docPr id="14" name="Grafik 14" descr="J:\3-33\Allgemein\_BFPE\Lernmaterialien 2017\Englisch neu Mantelbogenkonzept\11-6 Smiley_unzufrieden_rot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3-33\Allgemein\_BFPE\Lernmaterialien 2017\Englisch neu Mantelbogenkonzept\11-6 Smiley_unzufrieden_rot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0D" w:rsidRPr="00020EEB" w:rsidTr="00E9185C">
        <w:trPr>
          <w:trHeight w:val="397"/>
        </w:trPr>
        <w:tc>
          <w:tcPr>
            <w:tcW w:w="5954" w:type="dxa"/>
            <w:vAlign w:val="center"/>
          </w:tcPr>
          <w:p w:rsidR="00923C0D" w:rsidRDefault="00264B75" w:rsidP="00C53174">
            <w:pPr>
              <w:pStyle w:val="AufgabeText"/>
              <w:spacing w:before="60" w:after="60"/>
              <w:ind w:left="0"/>
              <w:jc w:val="left"/>
            </w:pPr>
            <w:r>
              <w:t>Ich kann die V</w:t>
            </w:r>
            <w:r w:rsidR="00C53174">
              <w:t>ornamen meiner Klassenkamerad</w:t>
            </w:r>
            <w:r>
              <w:t>innen</w:t>
            </w:r>
            <w:r w:rsidR="004E2AA6">
              <w:t xml:space="preserve"> und Klasse</w:t>
            </w:r>
            <w:r w:rsidR="004E2AA6">
              <w:t>n</w:t>
            </w:r>
            <w:r w:rsidR="004E2AA6">
              <w:t>kameraden</w:t>
            </w:r>
            <w:r>
              <w:t xml:space="preserve"> benennen.</w:t>
            </w:r>
          </w:p>
        </w:tc>
        <w:tc>
          <w:tcPr>
            <w:tcW w:w="596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</w:tr>
      <w:tr w:rsidR="0031662A" w:rsidRPr="00020EEB" w:rsidTr="00E9185C">
        <w:trPr>
          <w:trHeight w:val="397"/>
        </w:trPr>
        <w:tc>
          <w:tcPr>
            <w:tcW w:w="5954" w:type="dxa"/>
            <w:vAlign w:val="center"/>
          </w:tcPr>
          <w:p w:rsidR="0031662A" w:rsidRDefault="0031662A" w:rsidP="004D13B5">
            <w:pPr>
              <w:pStyle w:val="AufgabeText"/>
              <w:spacing w:before="60" w:after="60"/>
              <w:ind w:left="0"/>
              <w:jc w:val="left"/>
            </w:pPr>
            <w:r>
              <w:t>Ich kann mich auf Gespräche einlassen.</w:t>
            </w:r>
          </w:p>
        </w:tc>
        <w:tc>
          <w:tcPr>
            <w:tcW w:w="596" w:type="dxa"/>
          </w:tcPr>
          <w:p w:rsidR="0031662A" w:rsidRPr="00020EEB" w:rsidRDefault="0031662A" w:rsidP="004D13B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31662A" w:rsidRPr="00020EEB" w:rsidRDefault="0031662A" w:rsidP="004D13B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31662A" w:rsidRDefault="0031662A" w:rsidP="004D13B5">
            <w:pPr>
              <w:pStyle w:val="AufgabeText"/>
              <w:ind w:left="0"/>
              <w:rPr>
                <w:noProof/>
              </w:rPr>
            </w:pPr>
          </w:p>
        </w:tc>
      </w:tr>
      <w:tr w:rsidR="00923C0D" w:rsidRPr="00020EEB" w:rsidTr="00E9185C">
        <w:trPr>
          <w:trHeight w:val="397"/>
        </w:trPr>
        <w:tc>
          <w:tcPr>
            <w:tcW w:w="5954" w:type="dxa"/>
            <w:vAlign w:val="center"/>
          </w:tcPr>
          <w:p w:rsidR="00923C0D" w:rsidRPr="00020EEB" w:rsidRDefault="00264B75" w:rsidP="00C53174">
            <w:pPr>
              <w:pStyle w:val="AufgabeText"/>
              <w:spacing w:before="60" w:after="60"/>
              <w:ind w:left="0"/>
              <w:jc w:val="left"/>
            </w:pPr>
            <w:r>
              <w:t xml:space="preserve">Ich kann </w:t>
            </w:r>
            <w:r w:rsidR="00C53174">
              <w:t xml:space="preserve">dem Gespräch </w:t>
            </w:r>
            <w:r>
              <w:t>gezielt Informationen entnehmen.</w:t>
            </w:r>
          </w:p>
        </w:tc>
        <w:tc>
          <w:tcPr>
            <w:tcW w:w="596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</w:tr>
      <w:tr w:rsidR="00923C0D" w:rsidRPr="00020EEB" w:rsidTr="00E9185C">
        <w:trPr>
          <w:trHeight w:val="397"/>
        </w:trPr>
        <w:tc>
          <w:tcPr>
            <w:tcW w:w="5954" w:type="dxa"/>
            <w:vAlign w:val="center"/>
          </w:tcPr>
          <w:p w:rsidR="00923C0D" w:rsidRPr="00020EEB" w:rsidRDefault="00264B75" w:rsidP="004D13B5">
            <w:pPr>
              <w:pStyle w:val="AufgabeText"/>
              <w:spacing w:before="60" w:after="60"/>
              <w:ind w:left="0"/>
              <w:jc w:val="left"/>
            </w:pPr>
            <w:r>
              <w:t>Ich kann kurze Informationen wiedergeben.</w:t>
            </w:r>
          </w:p>
        </w:tc>
        <w:tc>
          <w:tcPr>
            <w:tcW w:w="596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923C0D" w:rsidRPr="00020EEB" w:rsidRDefault="00923C0D" w:rsidP="004D13B5">
            <w:pPr>
              <w:pStyle w:val="AufgabeText"/>
              <w:ind w:left="0"/>
            </w:pPr>
          </w:p>
        </w:tc>
      </w:tr>
      <w:tr w:rsidR="00264B75" w:rsidRPr="00020EEB" w:rsidTr="00E9185C">
        <w:trPr>
          <w:trHeight w:val="397"/>
        </w:trPr>
        <w:tc>
          <w:tcPr>
            <w:tcW w:w="5954" w:type="dxa"/>
            <w:vAlign w:val="center"/>
          </w:tcPr>
          <w:p w:rsidR="00264B75" w:rsidRPr="00020EEB" w:rsidRDefault="00264B75" w:rsidP="00264B75">
            <w:pPr>
              <w:pStyle w:val="AufgabeText"/>
              <w:spacing w:before="60" w:after="60"/>
              <w:ind w:left="0"/>
              <w:jc w:val="left"/>
            </w:pPr>
            <w:r>
              <w:t>Ich kann kurzen Vorträgen folgen.</w:t>
            </w:r>
          </w:p>
        </w:tc>
        <w:tc>
          <w:tcPr>
            <w:tcW w:w="596" w:type="dxa"/>
          </w:tcPr>
          <w:p w:rsidR="00264B75" w:rsidRPr="00020EEB" w:rsidRDefault="00264B75" w:rsidP="00264B7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264B75" w:rsidRPr="00020EEB" w:rsidRDefault="00264B75" w:rsidP="00264B7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264B75" w:rsidRPr="00020EEB" w:rsidRDefault="00264B75" w:rsidP="00264B75">
            <w:pPr>
              <w:pStyle w:val="AufgabeText"/>
              <w:ind w:left="0"/>
            </w:pPr>
          </w:p>
        </w:tc>
      </w:tr>
      <w:tr w:rsidR="00264B75" w:rsidRPr="00020EEB" w:rsidTr="00E9185C">
        <w:trPr>
          <w:trHeight w:val="397"/>
        </w:trPr>
        <w:tc>
          <w:tcPr>
            <w:tcW w:w="5954" w:type="dxa"/>
            <w:vAlign w:val="center"/>
          </w:tcPr>
          <w:p w:rsidR="00264B75" w:rsidRPr="00020EEB" w:rsidRDefault="00264B75" w:rsidP="00264B75">
            <w:pPr>
              <w:pStyle w:val="AufgabeText"/>
              <w:spacing w:before="60" w:after="60"/>
              <w:ind w:left="0"/>
              <w:jc w:val="left"/>
            </w:pPr>
            <w:r>
              <w:t>Ich kann aus kurzen Vorträgen gezielt Informationen entne</w:t>
            </w:r>
            <w:r>
              <w:t>h</w:t>
            </w:r>
            <w:r>
              <w:t>men.</w:t>
            </w:r>
          </w:p>
        </w:tc>
        <w:tc>
          <w:tcPr>
            <w:tcW w:w="596" w:type="dxa"/>
          </w:tcPr>
          <w:p w:rsidR="00264B75" w:rsidRPr="00020EEB" w:rsidRDefault="00264B75" w:rsidP="00264B7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264B75" w:rsidRPr="00020EEB" w:rsidRDefault="00264B75" w:rsidP="00264B75">
            <w:pPr>
              <w:pStyle w:val="AufgabeText"/>
              <w:ind w:left="0"/>
            </w:pPr>
          </w:p>
        </w:tc>
        <w:tc>
          <w:tcPr>
            <w:tcW w:w="567" w:type="dxa"/>
          </w:tcPr>
          <w:p w:rsidR="00264B75" w:rsidRPr="00020EEB" w:rsidRDefault="00264B75" w:rsidP="00264B75">
            <w:pPr>
              <w:pStyle w:val="AufgabeText"/>
              <w:ind w:left="0"/>
            </w:pPr>
          </w:p>
        </w:tc>
      </w:tr>
    </w:tbl>
    <w:p w:rsidR="00923C0D" w:rsidRDefault="00923C0D" w:rsidP="00923C0D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"/>
        <w:gridCol w:w="4507"/>
        <w:gridCol w:w="1860"/>
      </w:tblGrid>
      <w:tr w:rsidR="00923C0D" w:rsidTr="0031662A">
        <w:trPr>
          <w:trHeight w:val="235"/>
        </w:trPr>
        <w:tc>
          <w:tcPr>
            <w:tcW w:w="5103" w:type="dxa"/>
            <w:gridSpan w:val="2"/>
          </w:tcPr>
          <w:p w:rsidR="00923C0D" w:rsidRPr="008C6638" w:rsidRDefault="00923C0D" w:rsidP="004D13B5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habe…</w:t>
            </w:r>
          </w:p>
        </w:tc>
        <w:tc>
          <w:tcPr>
            <w:tcW w:w="1860" w:type="dxa"/>
          </w:tcPr>
          <w:p w:rsidR="00923C0D" w:rsidRDefault="00923C0D" w:rsidP="004D13B5">
            <w:pPr>
              <w:spacing w:line="240" w:lineRule="exact"/>
            </w:pPr>
          </w:p>
        </w:tc>
      </w:tr>
      <w:tr w:rsidR="00923C0D" w:rsidTr="0031662A">
        <w:trPr>
          <w:trHeight w:val="439"/>
        </w:trPr>
        <w:sdt>
          <w:sdtPr>
            <w:id w:val="1913276051"/>
          </w:sdtPr>
          <w:sdtEndPr/>
          <w:sdtContent>
            <w:tc>
              <w:tcPr>
                <w:tcW w:w="596" w:type="dxa"/>
                <w:vAlign w:val="center"/>
              </w:tcPr>
              <w:p w:rsidR="00923C0D" w:rsidRDefault="00923C0D" w:rsidP="0031662A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367" w:type="dxa"/>
            <w:gridSpan w:val="2"/>
            <w:vAlign w:val="center"/>
          </w:tcPr>
          <w:p w:rsidR="00923C0D" w:rsidRDefault="00923C0D" w:rsidP="004D13B5">
            <w:pPr>
              <w:spacing w:line="240" w:lineRule="exact"/>
            </w:pPr>
            <w:r>
              <w:t>meinen Lernschritt eingeheftet.</w:t>
            </w:r>
          </w:p>
        </w:tc>
      </w:tr>
      <w:tr w:rsidR="00923C0D" w:rsidTr="0031662A">
        <w:trPr>
          <w:trHeight w:val="404"/>
        </w:trPr>
        <w:sdt>
          <w:sdtPr>
            <w:id w:val="-1223598288"/>
          </w:sdtPr>
          <w:sdtEndPr/>
          <w:sdtContent>
            <w:tc>
              <w:tcPr>
                <w:tcW w:w="596" w:type="dxa"/>
                <w:vAlign w:val="center"/>
              </w:tcPr>
              <w:p w:rsidR="00923C0D" w:rsidRDefault="00923C0D" w:rsidP="004D13B5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367" w:type="dxa"/>
            <w:gridSpan w:val="2"/>
            <w:vAlign w:val="center"/>
          </w:tcPr>
          <w:p w:rsidR="00923C0D" w:rsidRDefault="00923C0D" w:rsidP="004D13B5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in der Lernagenda (Lerntagebuch) geschrieben, was ich jetzt kann.</w:t>
            </w:r>
          </w:p>
        </w:tc>
      </w:tr>
      <w:tr w:rsidR="00923C0D" w:rsidTr="0031662A">
        <w:trPr>
          <w:trHeight w:val="410"/>
        </w:trPr>
        <w:sdt>
          <w:sdtPr>
            <w:id w:val="125135014"/>
          </w:sdtPr>
          <w:sdtEndPr/>
          <w:sdtContent>
            <w:tc>
              <w:tcPr>
                <w:tcW w:w="596" w:type="dxa"/>
                <w:vAlign w:val="center"/>
              </w:tcPr>
              <w:p w:rsidR="00923C0D" w:rsidRDefault="00923C0D" w:rsidP="004D13B5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367" w:type="dxa"/>
            <w:gridSpan w:val="2"/>
            <w:vAlign w:val="center"/>
          </w:tcPr>
          <w:p w:rsidR="00923C0D" w:rsidRDefault="0031662A" w:rsidP="004D13B5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die entsprechende Kompetenz im Kompetenzraster (</w:t>
            </w:r>
            <w:r w:rsidR="00C84212">
              <w:rPr>
                <w:noProof/>
              </w:rPr>
              <w:t>01.01) markiert.</w:t>
            </w:r>
          </w:p>
        </w:tc>
      </w:tr>
    </w:tbl>
    <w:p w:rsidR="000F2943" w:rsidRPr="00644611" w:rsidRDefault="000F2943" w:rsidP="004E2AA6">
      <w:pPr>
        <w:spacing w:line="240" w:lineRule="exact"/>
      </w:pPr>
    </w:p>
    <w:sectPr w:rsidR="000F2943" w:rsidRPr="00644611" w:rsidSect="0025504F">
      <w:headerReference w:type="default" r:id="rId30"/>
      <w:footerReference w:type="default" r:id="rId31"/>
      <w:type w:val="continuous"/>
      <w:pgSz w:w="11906" w:h="16838" w:code="9"/>
      <w:pgMar w:top="1702" w:right="3542" w:bottom="1134" w:left="1134" w:header="709" w:footer="709" w:gutter="0"/>
      <w:pgBorders w:offsetFrom="page">
        <w:top w:val="none" w:sz="55" w:space="14" w:color="000000" w:shadow="1"/>
        <w:left w:val="none" w:sz="0" w:space="6" w:color="F30000" w:shadow="1"/>
        <w:bottom w:val="none" w:sz="0" w:space="1" w:color="D15100" w:shadow="1"/>
        <w:right w:val="none" w:sz="37" w:space="3" w:color="000038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406" w:rsidRDefault="00F32406" w:rsidP="001E03DE">
      <w:r>
        <w:separator/>
      </w:r>
    </w:p>
  </w:endnote>
  <w:endnote w:type="continuationSeparator" w:id="0">
    <w:p w:rsidR="00F32406" w:rsidRDefault="00F32406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614" w:rsidRPr="00C972C0" w:rsidRDefault="00F63614" w:rsidP="00C972C0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  <w:rPr>
        <w:rFonts w:eastAsia="Times New Roman" w:cs="Times New Roman"/>
        <w:sz w:val="16"/>
        <w:lang w:eastAsia="de-DE"/>
      </w:rPr>
    </w:pPr>
    <w:r w:rsidRPr="0025504F">
      <w:rPr>
        <w:rFonts w:eastAsia="Times New Roman" w:cs="Times New Roman"/>
        <w:sz w:val="16"/>
        <w:lang w:eastAsia="de-DE"/>
      </w:rPr>
      <w:t>© Landesin</w:t>
    </w:r>
    <w:r>
      <w:rPr>
        <w:rFonts w:eastAsia="Times New Roman" w:cs="Times New Roman"/>
        <w:sz w:val="16"/>
        <w:lang w:eastAsia="de-DE"/>
      </w:rPr>
      <w:t xml:space="preserve">stitut für </w:t>
    </w:r>
    <w:r w:rsidR="001E7B83">
      <w:rPr>
        <w:rFonts w:eastAsia="Times New Roman" w:cs="Times New Roman"/>
        <w:sz w:val="16"/>
        <w:lang w:eastAsia="de-DE"/>
      </w:rPr>
      <w:t>Schulentwicklung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406" w:rsidRDefault="00F32406" w:rsidP="001E03DE">
      <w:r>
        <w:separator/>
      </w:r>
    </w:p>
  </w:footnote>
  <w:footnote w:type="continuationSeparator" w:id="0">
    <w:p w:rsidR="00F32406" w:rsidRDefault="00F32406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614" w:rsidRDefault="00F63614">
    <w:pPr>
      <w:pStyle w:val="Kopfzeile"/>
    </w:pPr>
    <w:r>
      <w:rPr>
        <w:rFonts w:eastAsiaTheme="minorHAnsi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581025</wp:posOffset>
              </wp:positionH>
              <wp:positionV relativeFrom="page">
                <wp:posOffset>515620</wp:posOffset>
              </wp:positionV>
              <wp:extent cx="6221095" cy="435610"/>
              <wp:effectExtent l="0" t="0" r="0" b="0"/>
              <wp:wrapNone/>
              <wp:docPr id="950" name="Gruppieren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1095" cy="435610"/>
                        <a:chOff x="-1963" y="0"/>
                        <a:chExt cx="62203" cy="4367"/>
                      </a:xfrm>
                    </wpg:grpSpPr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" y="679"/>
                          <a:ext cx="44636" cy="3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614" w:rsidRPr="00E20335" w:rsidRDefault="00F63614" w:rsidP="0025504F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75" name="Grafik 6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90" y="0"/>
                          <a:ext cx="5050" cy="43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76" name="Gerade Verbindung 657"/>
                      <wps:cNvCnPr/>
                      <wps:spPr bwMode="auto">
                        <a:xfrm flipH="1">
                          <a:off x="-1012" y="3402"/>
                          <a:ext cx="5577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650" o:spid="_x0000_s1026" style="position:absolute;margin-left:45.75pt;margin-top:40.6pt;width:489.85pt;height:34.3pt;z-index:251659264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-1963;top:679;width:44636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F63614" w:rsidRPr="00E20335" w:rsidRDefault="00F63614" w:rsidP="0025504F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52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9CSfEAAAA3AAAAA8AAABkcnMvZG93bnJldi54bWxEj0+LwjAUxO+C3yE8wZumK+q63UYRQfGw&#10;HvzDnh/Nsy1tXmoTbf32ZkHY4zAzv2GSVWcq8aDGFZYVfIwjEMSp1QVnCi7n7WgBwnlkjZVlUvAk&#10;B6tlv5dgrG3LR3qcfCYChF2MCnLv61hKl+Zk0I1tTRy8q20M+iCbTOoG2wA3lZxE0VwaLDgs5FjT&#10;Jqe0PN2Ngt/yWrkff2yNy/Rtupvby2FqlRoOuvU3CE+d/w+/23ut4OtzBn9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9CSfEAAAA3AAAAA8AAAAAAAAAAAAAAAAA&#10;nwIAAGRycy9kb3ducmV2LnhtbFBLBQYAAAAABAAEAPcAAACQAwAAAAA=&#10;">
                <v:imagedata r:id="rId2" o:title=""/>
                <v:path arrowok="t"/>
              </v:shape>
              <v:line id="Gerade Verbindung 657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H/KcUAAADcAAAADwAAAGRycy9kb3ducmV2LnhtbESPwW7CMBBE75X4B2uRemuccKCQYiJA&#10;LeqpEhDa6yreJhHxOrLdEP6+rlSJ42h23uysitF0YiDnW8sKsiQFQVxZ3XKtoDy9PS1A+ICssbNM&#10;Cm7koVhPHlaYa3vlAw3HUIsIYZ+jgiaEPpfSVw0Z9IntiaP3bZ3BEKWrpXZ4jXDTyVmazqXBlmND&#10;gz3tGqouxx8T3/jY7svdwAZvB/dVLqrs83V/VupxOm5eQAQaw/34P/2uFSyf5/A3JhJ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H/KcUAAADcAAAADwAAAAAAAAAA&#10;AAAAAAChAgAAZHJzL2Rvd25yZXYueG1sUEsFBgAAAAAEAAQA+QAAAJM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2C9A82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20354F6"/>
    <w:multiLevelType w:val="hybridMultilevel"/>
    <w:tmpl w:val="35BE18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9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9E57644"/>
    <w:multiLevelType w:val="hybridMultilevel"/>
    <w:tmpl w:val="D6DE8DA6"/>
    <w:lvl w:ilvl="0" w:tplc="A308FC90">
      <w:start w:val="3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715D50"/>
    <w:multiLevelType w:val="hybridMultilevel"/>
    <w:tmpl w:val="DA3CB0EC"/>
    <w:lvl w:ilvl="0" w:tplc="AFFE22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FA3787"/>
    <w:multiLevelType w:val="hybridMultilevel"/>
    <w:tmpl w:val="DDBC04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19"/>
  </w:num>
  <w:num w:numId="5">
    <w:abstractNumId w:val="23"/>
  </w:num>
  <w:num w:numId="6">
    <w:abstractNumId w:val="18"/>
  </w:num>
  <w:num w:numId="7">
    <w:abstractNumId w:val="2"/>
  </w:num>
  <w:num w:numId="8">
    <w:abstractNumId w:val="22"/>
  </w:num>
  <w:num w:numId="9">
    <w:abstractNumId w:val="10"/>
  </w:num>
  <w:num w:numId="10">
    <w:abstractNumId w:val="5"/>
  </w:num>
  <w:num w:numId="11">
    <w:abstractNumId w:val="6"/>
  </w:num>
  <w:num w:numId="12">
    <w:abstractNumId w:val="4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7"/>
  </w:num>
  <w:num w:numId="17">
    <w:abstractNumId w:val="0"/>
  </w:num>
  <w:num w:numId="18">
    <w:abstractNumId w:val="15"/>
  </w:num>
  <w:num w:numId="19">
    <w:abstractNumId w:val="9"/>
  </w:num>
  <w:num w:numId="20">
    <w:abstractNumId w:val="12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3"/>
  </w:num>
  <w:num w:numId="24">
    <w:abstractNumId w:val="21"/>
  </w:num>
  <w:num w:numId="25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151"/>
    <w:rsid w:val="00000FDB"/>
    <w:rsid w:val="0000211A"/>
    <w:rsid w:val="00003EB0"/>
    <w:rsid w:val="00003F93"/>
    <w:rsid w:val="0000438D"/>
    <w:rsid w:val="00005129"/>
    <w:rsid w:val="000053A8"/>
    <w:rsid w:val="0000555C"/>
    <w:rsid w:val="00005A28"/>
    <w:rsid w:val="00005EAC"/>
    <w:rsid w:val="00010974"/>
    <w:rsid w:val="000160EC"/>
    <w:rsid w:val="00020EEB"/>
    <w:rsid w:val="00022BE3"/>
    <w:rsid w:val="00023769"/>
    <w:rsid w:val="00024101"/>
    <w:rsid w:val="00024E63"/>
    <w:rsid w:val="00025217"/>
    <w:rsid w:val="0002596D"/>
    <w:rsid w:val="000321FF"/>
    <w:rsid w:val="000343DC"/>
    <w:rsid w:val="000359B2"/>
    <w:rsid w:val="00036A4D"/>
    <w:rsid w:val="000411A8"/>
    <w:rsid w:val="000427A8"/>
    <w:rsid w:val="00047E1C"/>
    <w:rsid w:val="000501B4"/>
    <w:rsid w:val="0005288C"/>
    <w:rsid w:val="0005428B"/>
    <w:rsid w:val="00055C1E"/>
    <w:rsid w:val="0005694E"/>
    <w:rsid w:val="00056A76"/>
    <w:rsid w:val="00057390"/>
    <w:rsid w:val="00061299"/>
    <w:rsid w:val="00064582"/>
    <w:rsid w:val="00067C3D"/>
    <w:rsid w:val="00070878"/>
    <w:rsid w:val="00070E29"/>
    <w:rsid w:val="0007368B"/>
    <w:rsid w:val="000751ED"/>
    <w:rsid w:val="00075F92"/>
    <w:rsid w:val="00077885"/>
    <w:rsid w:val="00081FDC"/>
    <w:rsid w:val="00085AB3"/>
    <w:rsid w:val="00092C78"/>
    <w:rsid w:val="00092DF1"/>
    <w:rsid w:val="00093C88"/>
    <w:rsid w:val="0009638C"/>
    <w:rsid w:val="00096E91"/>
    <w:rsid w:val="0009743A"/>
    <w:rsid w:val="000977FD"/>
    <w:rsid w:val="00097AAA"/>
    <w:rsid w:val="000A0F85"/>
    <w:rsid w:val="000A213A"/>
    <w:rsid w:val="000A2CCE"/>
    <w:rsid w:val="000A585B"/>
    <w:rsid w:val="000A764B"/>
    <w:rsid w:val="000B13F6"/>
    <w:rsid w:val="000B1737"/>
    <w:rsid w:val="000B1A66"/>
    <w:rsid w:val="000B2FC0"/>
    <w:rsid w:val="000B4AD7"/>
    <w:rsid w:val="000B5EB6"/>
    <w:rsid w:val="000B68BC"/>
    <w:rsid w:val="000C2935"/>
    <w:rsid w:val="000C3B37"/>
    <w:rsid w:val="000C3DBC"/>
    <w:rsid w:val="000C5FC9"/>
    <w:rsid w:val="000D3590"/>
    <w:rsid w:val="000D3B80"/>
    <w:rsid w:val="000D52E2"/>
    <w:rsid w:val="000D5446"/>
    <w:rsid w:val="000D5A4D"/>
    <w:rsid w:val="000E33F4"/>
    <w:rsid w:val="000E3CB7"/>
    <w:rsid w:val="000E6382"/>
    <w:rsid w:val="000E763B"/>
    <w:rsid w:val="000F0300"/>
    <w:rsid w:val="000F1892"/>
    <w:rsid w:val="000F28EB"/>
    <w:rsid w:val="000F2943"/>
    <w:rsid w:val="000F7A01"/>
    <w:rsid w:val="00100073"/>
    <w:rsid w:val="001021F6"/>
    <w:rsid w:val="00102A7B"/>
    <w:rsid w:val="00103F6F"/>
    <w:rsid w:val="001066AF"/>
    <w:rsid w:val="00107F48"/>
    <w:rsid w:val="00110987"/>
    <w:rsid w:val="00111E6A"/>
    <w:rsid w:val="001130D7"/>
    <w:rsid w:val="00115017"/>
    <w:rsid w:val="00116E8A"/>
    <w:rsid w:val="001173BE"/>
    <w:rsid w:val="0012000E"/>
    <w:rsid w:val="00121F33"/>
    <w:rsid w:val="00123938"/>
    <w:rsid w:val="001241C6"/>
    <w:rsid w:val="0012476B"/>
    <w:rsid w:val="00126A70"/>
    <w:rsid w:val="00130F2E"/>
    <w:rsid w:val="001332A4"/>
    <w:rsid w:val="0013333D"/>
    <w:rsid w:val="001424B4"/>
    <w:rsid w:val="001433CE"/>
    <w:rsid w:val="001467A4"/>
    <w:rsid w:val="00147B46"/>
    <w:rsid w:val="00152167"/>
    <w:rsid w:val="00152E8E"/>
    <w:rsid w:val="00153EE8"/>
    <w:rsid w:val="001550FE"/>
    <w:rsid w:val="001619B1"/>
    <w:rsid w:val="00161C5A"/>
    <w:rsid w:val="00163232"/>
    <w:rsid w:val="001633C8"/>
    <w:rsid w:val="00163717"/>
    <w:rsid w:val="00164BB7"/>
    <w:rsid w:val="00166819"/>
    <w:rsid w:val="0016690A"/>
    <w:rsid w:val="00166ED9"/>
    <w:rsid w:val="00170151"/>
    <w:rsid w:val="0017101A"/>
    <w:rsid w:val="00173367"/>
    <w:rsid w:val="001738C8"/>
    <w:rsid w:val="001754FF"/>
    <w:rsid w:val="00177093"/>
    <w:rsid w:val="0017721C"/>
    <w:rsid w:val="00180632"/>
    <w:rsid w:val="00181B99"/>
    <w:rsid w:val="0018315A"/>
    <w:rsid w:val="00185446"/>
    <w:rsid w:val="00186B1D"/>
    <w:rsid w:val="00186B3F"/>
    <w:rsid w:val="00187678"/>
    <w:rsid w:val="0019249F"/>
    <w:rsid w:val="001979E7"/>
    <w:rsid w:val="00197D24"/>
    <w:rsid w:val="001A066C"/>
    <w:rsid w:val="001A07A9"/>
    <w:rsid w:val="001A2103"/>
    <w:rsid w:val="001A255F"/>
    <w:rsid w:val="001A32E7"/>
    <w:rsid w:val="001A4376"/>
    <w:rsid w:val="001A43A1"/>
    <w:rsid w:val="001A4FE5"/>
    <w:rsid w:val="001A6E80"/>
    <w:rsid w:val="001B162C"/>
    <w:rsid w:val="001B2BBD"/>
    <w:rsid w:val="001B4C23"/>
    <w:rsid w:val="001C14BF"/>
    <w:rsid w:val="001C241E"/>
    <w:rsid w:val="001C2B62"/>
    <w:rsid w:val="001C2EA9"/>
    <w:rsid w:val="001C4359"/>
    <w:rsid w:val="001C5AD5"/>
    <w:rsid w:val="001C5B62"/>
    <w:rsid w:val="001C63DB"/>
    <w:rsid w:val="001C721C"/>
    <w:rsid w:val="001C7EF8"/>
    <w:rsid w:val="001D1A4E"/>
    <w:rsid w:val="001D2593"/>
    <w:rsid w:val="001D2898"/>
    <w:rsid w:val="001D604A"/>
    <w:rsid w:val="001D701A"/>
    <w:rsid w:val="001E03DE"/>
    <w:rsid w:val="001E0ED6"/>
    <w:rsid w:val="001E0FBB"/>
    <w:rsid w:val="001E11C7"/>
    <w:rsid w:val="001E1609"/>
    <w:rsid w:val="001E3FBE"/>
    <w:rsid w:val="001E403A"/>
    <w:rsid w:val="001E4862"/>
    <w:rsid w:val="001E700C"/>
    <w:rsid w:val="001E75CF"/>
    <w:rsid w:val="001E78CB"/>
    <w:rsid w:val="001E7B83"/>
    <w:rsid w:val="001F123C"/>
    <w:rsid w:val="001F1C14"/>
    <w:rsid w:val="001F3112"/>
    <w:rsid w:val="001F4920"/>
    <w:rsid w:val="001F6645"/>
    <w:rsid w:val="002008C2"/>
    <w:rsid w:val="00202383"/>
    <w:rsid w:val="0020278E"/>
    <w:rsid w:val="00202A74"/>
    <w:rsid w:val="00203E01"/>
    <w:rsid w:val="00204BF2"/>
    <w:rsid w:val="00206B51"/>
    <w:rsid w:val="00207B13"/>
    <w:rsid w:val="00210122"/>
    <w:rsid w:val="00210735"/>
    <w:rsid w:val="0021180E"/>
    <w:rsid w:val="002123CC"/>
    <w:rsid w:val="002147E5"/>
    <w:rsid w:val="00214C31"/>
    <w:rsid w:val="00214CC9"/>
    <w:rsid w:val="002151AE"/>
    <w:rsid w:val="0021536C"/>
    <w:rsid w:val="00220B43"/>
    <w:rsid w:val="002223B8"/>
    <w:rsid w:val="00224CF9"/>
    <w:rsid w:val="00225F48"/>
    <w:rsid w:val="0022617F"/>
    <w:rsid w:val="00227078"/>
    <w:rsid w:val="00232277"/>
    <w:rsid w:val="00233EB7"/>
    <w:rsid w:val="00234B66"/>
    <w:rsid w:val="002351B6"/>
    <w:rsid w:val="00235B71"/>
    <w:rsid w:val="00236FEB"/>
    <w:rsid w:val="0024054D"/>
    <w:rsid w:val="0024090F"/>
    <w:rsid w:val="00241372"/>
    <w:rsid w:val="00242CD8"/>
    <w:rsid w:val="00242CF1"/>
    <w:rsid w:val="00245077"/>
    <w:rsid w:val="00246134"/>
    <w:rsid w:val="00251A96"/>
    <w:rsid w:val="0025309A"/>
    <w:rsid w:val="0025396A"/>
    <w:rsid w:val="00253AA4"/>
    <w:rsid w:val="00253B04"/>
    <w:rsid w:val="0025504F"/>
    <w:rsid w:val="00256248"/>
    <w:rsid w:val="002611F5"/>
    <w:rsid w:val="00262159"/>
    <w:rsid w:val="00264B75"/>
    <w:rsid w:val="00264C57"/>
    <w:rsid w:val="00265202"/>
    <w:rsid w:val="0027065C"/>
    <w:rsid w:val="002712D8"/>
    <w:rsid w:val="00272A0F"/>
    <w:rsid w:val="00274C89"/>
    <w:rsid w:val="00281CB1"/>
    <w:rsid w:val="00282C37"/>
    <w:rsid w:val="00282D90"/>
    <w:rsid w:val="00283258"/>
    <w:rsid w:val="0028462E"/>
    <w:rsid w:val="0028479E"/>
    <w:rsid w:val="002850DF"/>
    <w:rsid w:val="00287A00"/>
    <w:rsid w:val="00287F0B"/>
    <w:rsid w:val="002915B8"/>
    <w:rsid w:val="00296589"/>
    <w:rsid w:val="0029706F"/>
    <w:rsid w:val="002979DC"/>
    <w:rsid w:val="002A24CC"/>
    <w:rsid w:val="002A258D"/>
    <w:rsid w:val="002A2627"/>
    <w:rsid w:val="002A2D21"/>
    <w:rsid w:val="002A4093"/>
    <w:rsid w:val="002A79B5"/>
    <w:rsid w:val="002B1CA9"/>
    <w:rsid w:val="002B3ACD"/>
    <w:rsid w:val="002B4689"/>
    <w:rsid w:val="002B57EF"/>
    <w:rsid w:val="002B5C8D"/>
    <w:rsid w:val="002C141F"/>
    <w:rsid w:val="002C1F5F"/>
    <w:rsid w:val="002C5905"/>
    <w:rsid w:val="002C7335"/>
    <w:rsid w:val="002D3696"/>
    <w:rsid w:val="002D3DA0"/>
    <w:rsid w:val="002D55F1"/>
    <w:rsid w:val="002D5AD1"/>
    <w:rsid w:val="002D5E10"/>
    <w:rsid w:val="002D65EF"/>
    <w:rsid w:val="002D6FD3"/>
    <w:rsid w:val="002E10B1"/>
    <w:rsid w:val="002E2050"/>
    <w:rsid w:val="002E7755"/>
    <w:rsid w:val="002F08D2"/>
    <w:rsid w:val="002F1E6F"/>
    <w:rsid w:val="002F2555"/>
    <w:rsid w:val="002F3B9A"/>
    <w:rsid w:val="002F67AC"/>
    <w:rsid w:val="002F77C8"/>
    <w:rsid w:val="002F7D6E"/>
    <w:rsid w:val="00303D71"/>
    <w:rsid w:val="0030497F"/>
    <w:rsid w:val="00307312"/>
    <w:rsid w:val="003079A7"/>
    <w:rsid w:val="0031574D"/>
    <w:rsid w:val="0031662A"/>
    <w:rsid w:val="00316F7D"/>
    <w:rsid w:val="003228D0"/>
    <w:rsid w:val="00322B03"/>
    <w:rsid w:val="00323D34"/>
    <w:rsid w:val="0032433A"/>
    <w:rsid w:val="00325312"/>
    <w:rsid w:val="00327286"/>
    <w:rsid w:val="00327A81"/>
    <w:rsid w:val="003319CF"/>
    <w:rsid w:val="00334277"/>
    <w:rsid w:val="003346C3"/>
    <w:rsid w:val="00341A69"/>
    <w:rsid w:val="00342143"/>
    <w:rsid w:val="003421A1"/>
    <w:rsid w:val="003457A0"/>
    <w:rsid w:val="00346DB9"/>
    <w:rsid w:val="00351422"/>
    <w:rsid w:val="0035157D"/>
    <w:rsid w:val="003552C0"/>
    <w:rsid w:val="00357C55"/>
    <w:rsid w:val="00361E5E"/>
    <w:rsid w:val="00362A92"/>
    <w:rsid w:val="00363DE1"/>
    <w:rsid w:val="00364921"/>
    <w:rsid w:val="00364998"/>
    <w:rsid w:val="00366215"/>
    <w:rsid w:val="0037432D"/>
    <w:rsid w:val="003754CF"/>
    <w:rsid w:val="003759E6"/>
    <w:rsid w:val="00382663"/>
    <w:rsid w:val="00385D63"/>
    <w:rsid w:val="00387063"/>
    <w:rsid w:val="003878E4"/>
    <w:rsid w:val="00391945"/>
    <w:rsid w:val="00391F51"/>
    <w:rsid w:val="00392194"/>
    <w:rsid w:val="00392FC0"/>
    <w:rsid w:val="0039458F"/>
    <w:rsid w:val="00397817"/>
    <w:rsid w:val="0039794D"/>
    <w:rsid w:val="003A0130"/>
    <w:rsid w:val="003A08BA"/>
    <w:rsid w:val="003A0AAD"/>
    <w:rsid w:val="003A1074"/>
    <w:rsid w:val="003A17D4"/>
    <w:rsid w:val="003A2D3B"/>
    <w:rsid w:val="003A6DD6"/>
    <w:rsid w:val="003A78F6"/>
    <w:rsid w:val="003B036E"/>
    <w:rsid w:val="003B11C5"/>
    <w:rsid w:val="003B13A1"/>
    <w:rsid w:val="003B194B"/>
    <w:rsid w:val="003B44E0"/>
    <w:rsid w:val="003B7B86"/>
    <w:rsid w:val="003C10A9"/>
    <w:rsid w:val="003C4B80"/>
    <w:rsid w:val="003C56C4"/>
    <w:rsid w:val="003C6051"/>
    <w:rsid w:val="003D0AD2"/>
    <w:rsid w:val="003D0B4C"/>
    <w:rsid w:val="003D2E25"/>
    <w:rsid w:val="003D4989"/>
    <w:rsid w:val="003D546F"/>
    <w:rsid w:val="003D65C2"/>
    <w:rsid w:val="003D7342"/>
    <w:rsid w:val="003D7634"/>
    <w:rsid w:val="003E0113"/>
    <w:rsid w:val="003E033B"/>
    <w:rsid w:val="003E151A"/>
    <w:rsid w:val="003E3129"/>
    <w:rsid w:val="003E36CA"/>
    <w:rsid w:val="003E4576"/>
    <w:rsid w:val="003F4371"/>
    <w:rsid w:val="003F5C78"/>
    <w:rsid w:val="003F75E9"/>
    <w:rsid w:val="00401C9D"/>
    <w:rsid w:val="00407B18"/>
    <w:rsid w:val="00412761"/>
    <w:rsid w:val="00413224"/>
    <w:rsid w:val="004165E8"/>
    <w:rsid w:val="0042086D"/>
    <w:rsid w:val="00421210"/>
    <w:rsid w:val="004222D7"/>
    <w:rsid w:val="0042345D"/>
    <w:rsid w:val="00425A71"/>
    <w:rsid w:val="004333C4"/>
    <w:rsid w:val="0043494C"/>
    <w:rsid w:val="00435226"/>
    <w:rsid w:val="00440422"/>
    <w:rsid w:val="00441DFF"/>
    <w:rsid w:val="00442D36"/>
    <w:rsid w:val="0044302F"/>
    <w:rsid w:val="00443081"/>
    <w:rsid w:val="00444F9C"/>
    <w:rsid w:val="0044650F"/>
    <w:rsid w:val="0044759B"/>
    <w:rsid w:val="00450366"/>
    <w:rsid w:val="004515F0"/>
    <w:rsid w:val="004524BD"/>
    <w:rsid w:val="004529FA"/>
    <w:rsid w:val="0045559D"/>
    <w:rsid w:val="0046226D"/>
    <w:rsid w:val="00465FE0"/>
    <w:rsid w:val="00472595"/>
    <w:rsid w:val="00476ED6"/>
    <w:rsid w:val="0047772B"/>
    <w:rsid w:val="0047779F"/>
    <w:rsid w:val="00481214"/>
    <w:rsid w:val="00481538"/>
    <w:rsid w:val="0048393C"/>
    <w:rsid w:val="00483C5F"/>
    <w:rsid w:val="00484AA3"/>
    <w:rsid w:val="00484CCE"/>
    <w:rsid w:val="00485DC3"/>
    <w:rsid w:val="00486468"/>
    <w:rsid w:val="0048720E"/>
    <w:rsid w:val="004873E5"/>
    <w:rsid w:val="00487F51"/>
    <w:rsid w:val="004911E0"/>
    <w:rsid w:val="00492FA1"/>
    <w:rsid w:val="00493E75"/>
    <w:rsid w:val="00494E79"/>
    <w:rsid w:val="00495F85"/>
    <w:rsid w:val="0049649A"/>
    <w:rsid w:val="00496DCD"/>
    <w:rsid w:val="004A257D"/>
    <w:rsid w:val="004A4357"/>
    <w:rsid w:val="004A5828"/>
    <w:rsid w:val="004A667B"/>
    <w:rsid w:val="004B3594"/>
    <w:rsid w:val="004B510D"/>
    <w:rsid w:val="004B658C"/>
    <w:rsid w:val="004B6684"/>
    <w:rsid w:val="004B7875"/>
    <w:rsid w:val="004B7C42"/>
    <w:rsid w:val="004C092D"/>
    <w:rsid w:val="004C13C9"/>
    <w:rsid w:val="004C18F1"/>
    <w:rsid w:val="004D203A"/>
    <w:rsid w:val="004D2787"/>
    <w:rsid w:val="004D3EFB"/>
    <w:rsid w:val="004D434C"/>
    <w:rsid w:val="004D5B8E"/>
    <w:rsid w:val="004D7381"/>
    <w:rsid w:val="004E03DD"/>
    <w:rsid w:val="004E0E77"/>
    <w:rsid w:val="004E2AA6"/>
    <w:rsid w:val="004E3034"/>
    <w:rsid w:val="004E3A0D"/>
    <w:rsid w:val="004E5B8B"/>
    <w:rsid w:val="004E5F23"/>
    <w:rsid w:val="004F1406"/>
    <w:rsid w:val="004F754E"/>
    <w:rsid w:val="00500A01"/>
    <w:rsid w:val="005022EC"/>
    <w:rsid w:val="005039B8"/>
    <w:rsid w:val="00503BAD"/>
    <w:rsid w:val="0051078A"/>
    <w:rsid w:val="00511B1D"/>
    <w:rsid w:val="0051470E"/>
    <w:rsid w:val="00516DF0"/>
    <w:rsid w:val="00520A3D"/>
    <w:rsid w:val="00520BD0"/>
    <w:rsid w:val="00523821"/>
    <w:rsid w:val="00524B1A"/>
    <w:rsid w:val="0052604C"/>
    <w:rsid w:val="00530268"/>
    <w:rsid w:val="00532B37"/>
    <w:rsid w:val="005344D1"/>
    <w:rsid w:val="0053570A"/>
    <w:rsid w:val="00535B78"/>
    <w:rsid w:val="00535F4A"/>
    <w:rsid w:val="00537568"/>
    <w:rsid w:val="005415BD"/>
    <w:rsid w:val="00542D04"/>
    <w:rsid w:val="00545AB7"/>
    <w:rsid w:val="0054692D"/>
    <w:rsid w:val="00552F40"/>
    <w:rsid w:val="005568B1"/>
    <w:rsid w:val="005632CC"/>
    <w:rsid w:val="0056399B"/>
    <w:rsid w:val="00564141"/>
    <w:rsid w:val="00571864"/>
    <w:rsid w:val="00572B20"/>
    <w:rsid w:val="00573512"/>
    <w:rsid w:val="00574CB6"/>
    <w:rsid w:val="00575D16"/>
    <w:rsid w:val="00581AF7"/>
    <w:rsid w:val="00583724"/>
    <w:rsid w:val="00583BFC"/>
    <w:rsid w:val="00584450"/>
    <w:rsid w:val="005849F9"/>
    <w:rsid w:val="00587500"/>
    <w:rsid w:val="00592390"/>
    <w:rsid w:val="005936B2"/>
    <w:rsid w:val="005953DA"/>
    <w:rsid w:val="00595456"/>
    <w:rsid w:val="00596F0D"/>
    <w:rsid w:val="00597140"/>
    <w:rsid w:val="005A1819"/>
    <w:rsid w:val="005A19C4"/>
    <w:rsid w:val="005A1BFA"/>
    <w:rsid w:val="005A2C08"/>
    <w:rsid w:val="005A42CF"/>
    <w:rsid w:val="005A6708"/>
    <w:rsid w:val="005B1A34"/>
    <w:rsid w:val="005B2025"/>
    <w:rsid w:val="005B3A95"/>
    <w:rsid w:val="005B6550"/>
    <w:rsid w:val="005B6758"/>
    <w:rsid w:val="005C19AC"/>
    <w:rsid w:val="005C1BEA"/>
    <w:rsid w:val="005C4141"/>
    <w:rsid w:val="005C41DD"/>
    <w:rsid w:val="005C589B"/>
    <w:rsid w:val="005C7682"/>
    <w:rsid w:val="005D39A8"/>
    <w:rsid w:val="005D451F"/>
    <w:rsid w:val="005D69E8"/>
    <w:rsid w:val="005D7E87"/>
    <w:rsid w:val="005E2836"/>
    <w:rsid w:val="005E4A43"/>
    <w:rsid w:val="005E7B1F"/>
    <w:rsid w:val="005F3329"/>
    <w:rsid w:val="005F707C"/>
    <w:rsid w:val="006041E1"/>
    <w:rsid w:val="006075B9"/>
    <w:rsid w:val="00610ABE"/>
    <w:rsid w:val="006114A5"/>
    <w:rsid w:val="00611ABB"/>
    <w:rsid w:val="0061505A"/>
    <w:rsid w:val="00615A71"/>
    <w:rsid w:val="00616040"/>
    <w:rsid w:val="00616575"/>
    <w:rsid w:val="00617D16"/>
    <w:rsid w:val="006210CF"/>
    <w:rsid w:val="00624F16"/>
    <w:rsid w:val="006275E4"/>
    <w:rsid w:val="006308C3"/>
    <w:rsid w:val="006334E7"/>
    <w:rsid w:val="00635328"/>
    <w:rsid w:val="00636D03"/>
    <w:rsid w:val="0063775C"/>
    <w:rsid w:val="00637B81"/>
    <w:rsid w:val="00637BEF"/>
    <w:rsid w:val="00640A73"/>
    <w:rsid w:val="00640C39"/>
    <w:rsid w:val="00641878"/>
    <w:rsid w:val="00642254"/>
    <w:rsid w:val="00644611"/>
    <w:rsid w:val="00645BEA"/>
    <w:rsid w:val="006512F5"/>
    <w:rsid w:val="00654C27"/>
    <w:rsid w:val="00655894"/>
    <w:rsid w:val="00655FCD"/>
    <w:rsid w:val="00660195"/>
    <w:rsid w:val="00665E61"/>
    <w:rsid w:val="00665F91"/>
    <w:rsid w:val="00667127"/>
    <w:rsid w:val="00667742"/>
    <w:rsid w:val="00667D81"/>
    <w:rsid w:val="0067020A"/>
    <w:rsid w:val="006707B8"/>
    <w:rsid w:val="00674242"/>
    <w:rsid w:val="00674E24"/>
    <w:rsid w:val="006800F0"/>
    <w:rsid w:val="00682118"/>
    <w:rsid w:val="0068785E"/>
    <w:rsid w:val="00687D6B"/>
    <w:rsid w:val="0069030C"/>
    <w:rsid w:val="00690781"/>
    <w:rsid w:val="00690784"/>
    <w:rsid w:val="0069116E"/>
    <w:rsid w:val="0069153B"/>
    <w:rsid w:val="006970D8"/>
    <w:rsid w:val="006A13A3"/>
    <w:rsid w:val="006A2B3A"/>
    <w:rsid w:val="006A31E1"/>
    <w:rsid w:val="006A5BF4"/>
    <w:rsid w:val="006A64CA"/>
    <w:rsid w:val="006B7151"/>
    <w:rsid w:val="006C3031"/>
    <w:rsid w:val="006C4773"/>
    <w:rsid w:val="006C4859"/>
    <w:rsid w:val="006C4C2A"/>
    <w:rsid w:val="006C4D0A"/>
    <w:rsid w:val="006C6D75"/>
    <w:rsid w:val="006C7249"/>
    <w:rsid w:val="006C7D4B"/>
    <w:rsid w:val="006D07D2"/>
    <w:rsid w:val="006D2E29"/>
    <w:rsid w:val="006D3107"/>
    <w:rsid w:val="006D321B"/>
    <w:rsid w:val="006D4BD3"/>
    <w:rsid w:val="006D51DE"/>
    <w:rsid w:val="006D75BC"/>
    <w:rsid w:val="006E4825"/>
    <w:rsid w:val="006E6A39"/>
    <w:rsid w:val="006F4D78"/>
    <w:rsid w:val="006F52EE"/>
    <w:rsid w:val="006F661D"/>
    <w:rsid w:val="006F69B3"/>
    <w:rsid w:val="006F6E2E"/>
    <w:rsid w:val="006F79F2"/>
    <w:rsid w:val="00701813"/>
    <w:rsid w:val="0070210D"/>
    <w:rsid w:val="00704647"/>
    <w:rsid w:val="00704CFC"/>
    <w:rsid w:val="00706E47"/>
    <w:rsid w:val="00711D69"/>
    <w:rsid w:val="00712924"/>
    <w:rsid w:val="00715975"/>
    <w:rsid w:val="00715FF1"/>
    <w:rsid w:val="007179C2"/>
    <w:rsid w:val="0072029A"/>
    <w:rsid w:val="0072380A"/>
    <w:rsid w:val="00723A53"/>
    <w:rsid w:val="007240A1"/>
    <w:rsid w:val="00725E08"/>
    <w:rsid w:val="00727B09"/>
    <w:rsid w:val="00727BF4"/>
    <w:rsid w:val="00731536"/>
    <w:rsid w:val="0073606B"/>
    <w:rsid w:val="007365D5"/>
    <w:rsid w:val="007369F2"/>
    <w:rsid w:val="00740ADF"/>
    <w:rsid w:val="007511C1"/>
    <w:rsid w:val="007520B9"/>
    <w:rsid w:val="0075476A"/>
    <w:rsid w:val="00757291"/>
    <w:rsid w:val="00760104"/>
    <w:rsid w:val="007637B9"/>
    <w:rsid w:val="00764360"/>
    <w:rsid w:val="00764BC1"/>
    <w:rsid w:val="007665EC"/>
    <w:rsid w:val="00770F61"/>
    <w:rsid w:val="00772503"/>
    <w:rsid w:val="00774ACF"/>
    <w:rsid w:val="00774B81"/>
    <w:rsid w:val="00781339"/>
    <w:rsid w:val="007819DE"/>
    <w:rsid w:val="00783557"/>
    <w:rsid w:val="007861CC"/>
    <w:rsid w:val="00787221"/>
    <w:rsid w:val="00790A80"/>
    <w:rsid w:val="00790E37"/>
    <w:rsid w:val="0079216B"/>
    <w:rsid w:val="00792F91"/>
    <w:rsid w:val="00795039"/>
    <w:rsid w:val="00795980"/>
    <w:rsid w:val="007964E5"/>
    <w:rsid w:val="00797778"/>
    <w:rsid w:val="007A16B4"/>
    <w:rsid w:val="007A239C"/>
    <w:rsid w:val="007A3B42"/>
    <w:rsid w:val="007B0DBC"/>
    <w:rsid w:val="007B4961"/>
    <w:rsid w:val="007B60FC"/>
    <w:rsid w:val="007B7335"/>
    <w:rsid w:val="007B7FB5"/>
    <w:rsid w:val="007C1C81"/>
    <w:rsid w:val="007C55F7"/>
    <w:rsid w:val="007C58EC"/>
    <w:rsid w:val="007C594E"/>
    <w:rsid w:val="007C59CD"/>
    <w:rsid w:val="007D15D7"/>
    <w:rsid w:val="007D221A"/>
    <w:rsid w:val="007D2595"/>
    <w:rsid w:val="007D2D6B"/>
    <w:rsid w:val="007D42D9"/>
    <w:rsid w:val="007E1441"/>
    <w:rsid w:val="007E1A81"/>
    <w:rsid w:val="007E33E7"/>
    <w:rsid w:val="007E5511"/>
    <w:rsid w:val="007E576F"/>
    <w:rsid w:val="007E5B6A"/>
    <w:rsid w:val="007E73F5"/>
    <w:rsid w:val="007F2667"/>
    <w:rsid w:val="007F57D8"/>
    <w:rsid w:val="007F59A7"/>
    <w:rsid w:val="007F67D3"/>
    <w:rsid w:val="007F7024"/>
    <w:rsid w:val="007F75BE"/>
    <w:rsid w:val="0080129C"/>
    <w:rsid w:val="00801F20"/>
    <w:rsid w:val="00810EF0"/>
    <w:rsid w:val="00811740"/>
    <w:rsid w:val="00811FC3"/>
    <w:rsid w:val="0081504E"/>
    <w:rsid w:val="008172BC"/>
    <w:rsid w:val="00822445"/>
    <w:rsid w:val="00823BCD"/>
    <w:rsid w:val="00825A8D"/>
    <w:rsid w:val="00825D56"/>
    <w:rsid w:val="00830D6D"/>
    <w:rsid w:val="008314DB"/>
    <w:rsid w:val="00832068"/>
    <w:rsid w:val="00832BFD"/>
    <w:rsid w:val="008337EB"/>
    <w:rsid w:val="0083564B"/>
    <w:rsid w:val="00837A3F"/>
    <w:rsid w:val="00840DEE"/>
    <w:rsid w:val="00841828"/>
    <w:rsid w:val="0084374E"/>
    <w:rsid w:val="008437AA"/>
    <w:rsid w:val="00844D14"/>
    <w:rsid w:val="008456DB"/>
    <w:rsid w:val="00850A64"/>
    <w:rsid w:val="00855670"/>
    <w:rsid w:val="00855871"/>
    <w:rsid w:val="00856B9B"/>
    <w:rsid w:val="008612E2"/>
    <w:rsid w:val="008619FF"/>
    <w:rsid w:val="008654C6"/>
    <w:rsid w:val="00866EAC"/>
    <w:rsid w:val="00866EB0"/>
    <w:rsid w:val="00873419"/>
    <w:rsid w:val="00873890"/>
    <w:rsid w:val="00874A59"/>
    <w:rsid w:val="00877B0B"/>
    <w:rsid w:val="00877D22"/>
    <w:rsid w:val="008804C6"/>
    <w:rsid w:val="00885AB6"/>
    <w:rsid w:val="008917C1"/>
    <w:rsid w:val="00891B71"/>
    <w:rsid w:val="00891D8A"/>
    <w:rsid w:val="008955B4"/>
    <w:rsid w:val="008979FF"/>
    <w:rsid w:val="008A0046"/>
    <w:rsid w:val="008A7911"/>
    <w:rsid w:val="008B0852"/>
    <w:rsid w:val="008B103F"/>
    <w:rsid w:val="008B16C1"/>
    <w:rsid w:val="008B49F7"/>
    <w:rsid w:val="008B4B97"/>
    <w:rsid w:val="008B66A4"/>
    <w:rsid w:val="008B6A66"/>
    <w:rsid w:val="008B6EE3"/>
    <w:rsid w:val="008C10F2"/>
    <w:rsid w:val="008C2856"/>
    <w:rsid w:val="008C453D"/>
    <w:rsid w:val="008C6638"/>
    <w:rsid w:val="008C74E5"/>
    <w:rsid w:val="008D11B4"/>
    <w:rsid w:val="008D17C4"/>
    <w:rsid w:val="008D2137"/>
    <w:rsid w:val="008D479E"/>
    <w:rsid w:val="008D5EDB"/>
    <w:rsid w:val="008D5F45"/>
    <w:rsid w:val="008E0270"/>
    <w:rsid w:val="008E1AAD"/>
    <w:rsid w:val="008E2D1B"/>
    <w:rsid w:val="008E478E"/>
    <w:rsid w:val="008F4619"/>
    <w:rsid w:val="009008C8"/>
    <w:rsid w:val="00900D6A"/>
    <w:rsid w:val="00900D7C"/>
    <w:rsid w:val="009067E0"/>
    <w:rsid w:val="00906BC9"/>
    <w:rsid w:val="00910E0B"/>
    <w:rsid w:val="00913F2D"/>
    <w:rsid w:val="00913FB5"/>
    <w:rsid w:val="009140B2"/>
    <w:rsid w:val="009144D8"/>
    <w:rsid w:val="00916D0F"/>
    <w:rsid w:val="00917B88"/>
    <w:rsid w:val="00917C6D"/>
    <w:rsid w:val="0092119F"/>
    <w:rsid w:val="00923C0D"/>
    <w:rsid w:val="0092562B"/>
    <w:rsid w:val="00926CBF"/>
    <w:rsid w:val="009274A4"/>
    <w:rsid w:val="009334EC"/>
    <w:rsid w:val="00937D09"/>
    <w:rsid w:val="0094105C"/>
    <w:rsid w:val="00942143"/>
    <w:rsid w:val="00942B2F"/>
    <w:rsid w:val="00943640"/>
    <w:rsid w:val="009452CB"/>
    <w:rsid w:val="00951692"/>
    <w:rsid w:val="009533B3"/>
    <w:rsid w:val="00953CE9"/>
    <w:rsid w:val="0095432E"/>
    <w:rsid w:val="009547E5"/>
    <w:rsid w:val="0096073B"/>
    <w:rsid w:val="00960EBC"/>
    <w:rsid w:val="00961782"/>
    <w:rsid w:val="0096676E"/>
    <w:rsid w:val="009677A8"/>
    <w:rsid w:val="0097142B"/>
    <w:rsid w:val="00971BEC"/>
    <w:rsid w:val="00972319"/>
    <w:rsid w:val="00972523"/>
    <w:rsid w:val="00972A4C"/>
    <w:rsid w:val="009735C6"/>
    <w:rsid w:val="00977561"/>
    <w:rsid w:val="00980E77"/>
    <w:rsid w:val="00980EB3"/>
    <w:rsid w:val="0098263B"/>
    <w:rsid w:val="00982E47"/>
    <w:rsid w:val="00982F5D"/>
    <w:rsid w:val="009839BE"/>
    <w:rsid w:val="00985BA2"/>
    <w:rsid w:val="00987FD0"/>
    <w:rsid w:val="00991067"/>
    <w:rsid w:val="009911FA"/>
    <w:rsid w:val="00992625"/>
    <w:rsid w:val="00992DA5"/>
    <w:rsid w:val="009935DA"/>
    <w:rsid w:val="009A14E4"/>
    <w:rsid w:val="009A4630"/>
    <w:rsid w:val="009B003C"/>
    <w:rsid w:val="009B0FD3"/>
    <w:rsid w:val="009B4BD9"/>
    <w:rsid w:val="009C05F9"/>
    <w:rsid w:val="009C1540"/>
    <w:rsid w:val="009C2229"/>
    <w:rsid w:val="009C2B92"/>
    <w:rsid w:val="009C5D32"/>
    <w:rsid w:val="009C6AD3"/>
    <w:rsid w:val="009D2A0B"/>
    <w:rsid w:val="009D2C69"/>
    <w:rsid w:val="009D320C"/>
    <w:rsid w:val="009D34BD"/>
    <w:rsid w:val="009D56E0"/>
    <w:rsid w:val="009D7FA3"/>
    <w:rsid w:val="009E148D"/>
    <w:rsid w:val="009E4B13"/>
    <w:rsid w:val="009E54DD"/>
    <w:rsid w:val="009E56AC"/>
    <w:rsid w:val="009E56FD"/>
    <w:rsid w:val="009E771C"/>
    <w:rsid w:val="009F10DF"/>
    <w:rsid w:val="009F1E91"/>
    <w:rsid w:val="009F26BE"/>
    <w:rsid w:val="009F4642"/>
    <w:rsid w:val="009F5471"/>
    <w:rsid w:val="009F66A5"/>
    <w:rsid w:val="009F74BE"/>
    <w:rsid w:val="00A00EFB"/>
    <w:rsid w:val="00A010D4"/>
    <w:rsid w:val="00A06A60"/>
    <w:rsid w:val="00A0762B"/>
    <w:rsid w:val="00A103EA"/>
    <w:rsid w:val="00A1042A"/>
    <w:rsid w:val="00A13BB6"/>
    <w:rsid w:val="00A15FB4"/>
    <w:rsid w:val="00A20507"/>
    <w:rsid w:val="00A20659"/>
    <w:rsid w:val="00A226AC"/>
    <w:rsid w:val="00A23962"/>
    <w:rsid w:val="00A243FB"/>
    <w:rsid w:val="00A2449E"/>
    <w:rsid w:val="00A24DDF"/>
    <w:rsid w:val="00A2643C"/>
    <w:rsid w:val="00A26B55"/>
    <w:rsid w:val="00A27DCD"/>
    <w:rsid w:val="00A32D2F"/>
    <w:rsid w:val="00A33C98"/>
    <w:rsid w:val="00A34741"/>
    <w:rsid w:val="00A410C8"/>
    <w:rsid w:val="00A4338A"/>
    <w:rsid w:val="00A47787"/>
    <w:rsid w:val="00A5009A"/>
    <w:rsid w:val="00A50BC6"/>
    <w:rsid w:val="00A567D9"/>
    <w:rsid w:val="00A61EC3"/>
    <w:rsid w:val="00A6325E"/>
    <w:rsid w:val="00A67CAD"/>
    <w:rsid w:val="00A70032"/>
    <w:rsid w:val="00A70328"/>
    <w:rsid w:val="00A73AEC"/>
    <w:rsid w:val="00A73DB9"/>
    <w:rsid w:val="00A74C42"/>
    <w:rsid w:val="00A818C4"/>
    <w:rsid w:val="00A83D3B"/>
    <w:rsid w:val="00A844E8"/>
    <w:rsid w:val="00A84D60"/>
    <w:rsid w:val="00A86F6D"/>
    <w:rsid w:val="00A874A0"/>
    <w:rsid w:val="00A91AEE"/>
    <w:rsid w:val="00A9271B"/>
    <w:rsid w:val="00A94359"/>
    <w:rsid w:val="00A9581E"/>
    <w:rsid w:val="00AA0F38"/>
    <w:rsid w:val="00AA1EF3"/>
    <w:rsid w:val="00AA23E2"/>
    <w:rsid w:val="00AA408C"/>
    <w:rsid w:val="00AA64F9"/>
    <w:rsid w:val="00AB189F"/>
    <w:rsid w:val="00AB373B"/>
    <w:rsid w:val="00AB51B4"/>
    <w:rsid w:val="00AB5B0C"/>
    <w:rsid w:val="00AB5C14"/>
    <w:rsid w:val="00AB5F36"/>
    <w:rsid w:val="00AB705C"/>
    <w:rsid w:val="00AC1765"/>
    <w:rsid w:val="00AC30F1"/>
    <w:rsid w:val="00AC3742"/>
    <w:rsid w:val="00AC515C"/>
    <w:rsid w:val="00AC6D92"/>
    <w:rsid w:val="00AC7C53"/>
    <w:rsid w:val="00AD0068"/>
    <w:rsid w:val="00AD3746"/>
    <w:rsid w:val="00AD6AA1"/>
    <w:rsid w:val="00AD6E1B"/>
    <w:rsid w:val="00AE0559"/>
    <w:rsid w:val="00AE365A"/>
    <w:rsid w:val="00AE418B"/>
    <w:rsid w:val="00AE47FF"/>
    <w:rsid w:val="00AE53C5"/>
    <w:rsid w:val="00AF11A2"/>
    <w:rsid w:val="00AF6A62"/>
    <w:rsid w:val="00AF7211"/>
    <w:rsid w:val="00B00727"/>
    <w:rsid w:val="00B00C38"/>
    <w:rsid w:val="00B016D0"/>
    <w:rsid w:val="00B03651"/>
    <w:rsid w:val="00B04239"/>
    <w:rsid w:val="00B077E8"/>
    <w:rsid w:val="00B139F3"/>
    <w:rsid w:val="00B169F8"/>
    <w:rsid w:val="00B22028"/>
    <w:rsid w:val="00B2315B"/>
    <w:rsid w:val="00B25656"/>
    <w:rsid w:val="00B27655"/>
    <w:rsid w:val="00B32F26"/>
    <w:rsid w:val="00B37F05"/>
    <w:rsid w:val="00B43592"/>
    <w:rsid w:val="00B4780D"/>
    <w:rsid w:val="00B50068"/>
    <w:rsid w:val="00B51C3C"/>
    <w:rsid w:val="00B51DE9"/>
    <w:rsid w:val="00B51FDF"/>
    <w:rsid w:val="00B553BF"/>
    <w:rsid w:val="00B55577"/>
    <w:rsid w:val="00B56F95"/>
    <w:rsid w:val="00B56F9E"/>
    <w:rsid w:val="00B60137"/>
    <w:rsid w:val="00B60999"/>
    <w:rsid w:val="00B619C2"/>
    <w:rsid w:val="00B6260A"/>
    <w:rsid w:val="00B63E14"/>
    <w:rsid w:val="00B66B61"/>
    <w:rsid w:val="00B71390"/>
    <w:rsid w:val="00B7598F"/>
    <w:rsid w:val="00B75FD1"/>
    <w:rsid w:val="00B808D1"/>
    <w:rsid w:val="00B815E2"/>
    <w:rsid w:val="00B81AA2"/>
    <w:rsid w:val="00B911F3"/>
    <w:rsid w:val="00B9729D"/>
    <w:rsid w:val="00B97363"/>
    <w:rsid w:val="00BA1FD3"/>
    <w:rsid w:val="00BA3365"/>
    <w:rsid w:val="00BA64CC"/>
    <w:rsid w:val="00BB2474"/>
    <w:rsid w:val="00BB4334"/>
    <w:rsid w:val="00BB55B9"/>
    <w:rsid w:val="00BB629A"/>
    <w:rsid w:val="00BC07E5"/>
    <w:rsid w:val="00BC31CF"/>
    <w:rsid w:val="00BC347E"/>
    <w:rsid w:val="00BD004E"/>
    <w:rsid w:val="00BD3635"/>
    <w:rsid w:val="00BD6650"/>
    <w:rsid w:val="00BE00F7"/>
    <w:rsid w:val="00BE01E1"/>
    <w:rsid w:val="00BE0C0F"/>
    <w:rsid w:val="00BE0D4D"/>
    <w:rsid w:val="00BE21B0"/>
    <w:rsid w:val="00BE27A0"/>
    <w:rsid w:val="00BE3456"/>
    <w:rsid w:val="00BE4A89"/>
    <w:rsid w:val="00BE4DD2"/>
    <w:rsid w:val="00BE4E6E"/>
    <w:rsid w:val="00BE7018"/>
    <w:rsid w:val="00BF17DF"/>
    <w:rsid w:val="00BF1AE5"/>
    <w:rsid w:val="00BF35AC"/>
    <w:rsid w:val="00BF5E7A"/>
    <w:rsid w:val="00BF7272"/>
    <w:rsid w:val="00C01525"/>
    <w:rsid w:val="00C02AA9"/>
    <w:rsid w:val="00C036FE"/>
    <w:rsid w:val="00C05FA7"/>
    <w:rsid w:val="00C074DE"/>
    <w:rsid w:val="00C07653"/>
    <w:rsid w:val="00C12858"/>
    <w:rsid w:val="00C139AD"/>
    <w:rsid w:val="00C14C9B"/>
    <w:rsid w:val="00C17ED0"/>
    <w:rsid w:val="00C20265"/>
    <w:rsid w:val="00C20A73"/>
    <w:rsid w:val="00C2160F"/>
    <w:rsid w:val="00C21BA4"/>
    <w:rsid w:val="00C224C8"/>
    <w:rsid w:val="00C22DA6"/>
    <w:rsid w:val="00C24B58"/>
    <w:rsid w:val="00C258F2"/>
    <w:rsid w:val="00C25A63"/>
    <w:rsid w:val="00C2632F"/>
    <w:rsid w:val="00C318D6"/>
    <w:rsid w:val="00C32C09"/>
    <w:rsid w:val="00C32D61"/>
    <w:rsid w:val="00C34034"/>
    <w:rsid w:val="00C34DF8"/>
    <w:rsid w:val="00C34F08"/>
    <w:rsid w:val="00C35C1B"/>
    <w:rsid w:val="00C37F08"/>
    <w:rsid w:val="00C405F2"/>
    <w:rsid w:val="00C41DB2"/>
    <w:rsid w:val="00C421B3"/>
    <w:rsid w:val="00C43BF1"/>
    <w:rsid w:val="00C454FF"/>
    <w:rsid w:val="00C46DC0"/>
    <w:rsid w:val="00C46DCD"/>
    <w:rsid w:val="00C4772F"/>
    <w:rsid w:val="00C51E23"/>
    <w:rsid w:val="00C53174"/>
    <w:rsid w:val="00C536C3"/>
    <w:rsid w:val="00C5472A"/>
    <w:rsid w:val="00C54EA7"/>
    <w:rsid w:val="00C572A6"/>
    <w:rsid w:val="00C616AE"/>
    <w:rsid w:val="00C61A3F"/>
    <w:rsid w:val="00C62390"/>
    <w:rsid w:val="00C636BB"/>
    <w:rsid w:val="00C65B45"/>
    <w:rsid w:val="00C67F1F"/>
    <w:rsid w:val="00C701E5"/>
    <w:rsid w:val="00C708BF"/>
    <w:rsid w:val="00C83E2C"/>
    <w:rsid w:val="00C84212"/>
    <w:rsid w:val="00C85B1A"/>
    <w:rsid w:val="00C8797E"/>
    <w:rsid w:val="00C87AF8"/>
    <w:rsid w:val="00C917DA"/>
    <w:rsid w:val="00C9450C"/>
    <w:rsid w:val="00C94F20"/>
    <w:rsid w:val="00C972C0"/>
    <w:rsid w:val="00CA0A73"/>
    <w:rsid w:val="00CA0F95"/>
    <w:rsid w:val="00CA30FC"/>
    <w:rsid w:val="00CA3384"/>
    <w:rsid w:val="00CA4737"/>
    <w:rsid w:val="00CA538B"/>
    <w:rsid w:val="00CA677D"/>
    <w:rsid w:val="00CA6B65"/>
    <w:rsid w:val="00CB0197"/>
    <w:rsid w:val="00CB0ED8"/>
    <w:rsid w:val="00CB560E"/>
    <w:rsid w:val="00CB6AA8"/>
    <w:rsid w:val="00CB79C8"/>
    <w:rsid w:val="00CC2053"/>
    <w:rsid w:val="00CC3814"/>
    <w:rsid w:val="00CC651A"/>
    <w:rsid w:val="00CC6A22"/>
    <w:rsid w:val="00CD1557"/>
    <w:rsid w:val="00CD1CB7"/>
    <w:rsid w:val="00CD2818"/>
    <w:rsid w:val="00CD4165"/>
    <w:rsid w:val="00CD4BA8"/>
    <w:rsid w:val="00CD5A30"/>
    <w:rsid w:val="00CD6932"/>
    <w:rsid w:val="00CD73E5"/>
    <w:rsid w:val="00CE0E0F"/>
    <w:rsid w:val="00CE43AC"/>
    <w:rsid w:val="00CE468E"/>
    <w:rsid w:val="00CF0506"/>
    <w:rsid w:val="00CF36D8"/>
    <w:rsid w:val="00CF3F3D"/>
    <w:rsid w:val="00CF4194"/>
    <w:rsid w:val="00CF5761"/>
    <w:rsid w:val="00CF5795"/>
    <w:rsid w:val="00D0171A"/>
    <w:rsid w:val="00D066AF"/>
    <w:rsid w:val="00D13275"/>
    <w:rsid w:val="00D13F82"/>
    <w:rsid w:val="00D14778"/>
    <w:rsid w:val="00D2007B"/>
    <w:rsid w:val="00D208C7"/>
    <w:rsid w:val="00D20D85"/>
    <w:rsid w:val="00D22FB8"/>
    <w:rsid w:val="00D30012"/>
    <w:rsid w:val="00D34A82"/>
    <w:rsid w:val="00D34F4E"/>
    <w:rsid w:val="00D4144B"/>
    <w:rsid w:val="00D42D54"/>
    <w:rsid w:val="00D43559"/>
    <w:rsid w:val="00D44BDC"/>
    <w:rsid w:val="00D479FA"/>
    <w:rsid w:val="00D52565"/>
    <w:rsid w:val="00D52620"/>
    <w:rsid w:val="00D5313B"/>
    <w:rsid w:val="00D53772"/>
    <w:rsid w:val="00D54818"/>
    <w:rsid w:val="00D55E22"/>
    <w:rsid w:val="00D6029F"/>
    <w:rsid w:val="00D62312"/>
    <w:rsid w:val="00D62883"/>
    <w:rsid w:val="00D6454D"/>
    <w:rsid w:val="00D65102"/>
    <w:rsid w:val="00D66833"/>
    <w:rsid w:val="00D6711E"/>
    <w:rsid w:val="00D706CA"/>
    <w:rsid w:val="00D71F3F"/>
    <w:rsid w:val="00D73DC1"/>
    <w:rsid w:val="00D7435F"/>
    <w:rsid w:val="00D749D4"/>
    <w:rsid w:val="00D7656F"/>
    <w:rsid w:val="00D76BE8"/>
    <w:rsid w:val="00D77352"/>
    <w:rsid w:val="00D811F4"/>
    <w:rsid w:val="00D81F54"/>
    <w:rsid w:val="00D822C4"/>
    <w:rsid w:val="00D83DF1"/>
    <w:rsid w:val="00D86B24"/>
    <w:rsid w:val="00D876F9"/>
    <w:rsid w:val="00D879D2"/>
    <w:rsid w:val="00D87D4E"/>
    <w:rsid w:val="00D9012C"/>
    <w:rsid w:val="00D9254A"/>
    <w:rsid w:val="00D93341"/>
    <w:rsid w:val="00D9651C"/>
    <w:rsid w:val="00DA0CE3"/>
    <w:rsid w:val="00DA26E0"/>
    <w:rsid w:val="00DA69E0"/>
    <w:rsid w:val="00DB03AD"/>
    <w:rsid w:val="00DB11A5"/>
    <w:rsid w:val="00DB26B6"/>
    <w:rsid w:val="00DB2B26"/>
    <w:rsid w:val="00DB31EE"/>
    <w:rsid w:val="00DB4A0B"/>
    <w:rsid w:val="00DB5F77"/>
    <w:rsid w:val="00DB6E5A"/>
    <w:rsid w:val="00DB7FE8"/>
    <w:rsid w:val="00DC0942"/>
    <w:rsid w:val="00DC2A31"/>
    <w:rsid w:val="00DC31F8"/>
    <w:rsid w:val="00DD0FB1"/>
    <w:rsid w:val="00DD1147"/>
    <w:rsid w:val="00DD1908"/>
    <w:rsid w:val="00DD5741"/>
    <w:rsid w:val="00DD622F"/>
    <w:rsid w:val="00DE0FAA"/>
    <w:rsid w:val="00DE1C87"/>
    <w:rsid w:val="00DE3D3F"/>
    <w:rsid w:val="00DE4890"/>
    <w:rsid w:val="00DE5670"/>
    <w:rsid w:val="00DE669C"/>
    <w:rsid w:val="00DE728D"/>
    <w:rsid w:val="00DF22A5"/>
    <w:rsid w:val="00DF3F38"/>
    <w:rsid w:val="00DF447D"/>
    <w:rsid w:val="00DF5D10"/>
    <w:rsid w:val="00DF60B9"/>
    <w:rsid w:val="00DF78A1"/>
    <w:rsid w:val="00E00A63"/>
    <w:rsid w:val="00E00B95"/>
    <w:rsid w:val="00E0100E"/>
    <w:rsid w:val="00E01CC1"/>
    <w:rsid w:val="00E0229A"/>
    <w:rsid w:val="00E048EE"/>
    <w:rsid w:val="00E06038"/>
    <w:rsid w:val="00E07BD9"/>
    <w:rsid w:val="00E168FB"/>
    <w:rsid w:val="00E1785F"/>
    <w:rsid w:val="00E17DA8"/>
    <w:rsid w:val="00E20E9E"/>
    <w:rsid w:val="00E24BD7"/>
    <w:rsid w:val="00E30E50"/>
    <w:rsid w:val="00E313AF"/>
    <w:rsid w:val="00E34088"/>
    <w:rsid w:val="00E34F23"/>
    <w:rsid w:val="00E353FB"/>
    <w:rsid w:val="00E37215"/>
    <w:rsid w:val="00E4202E"/>
    <w:rsid w:val="00E4215F"/>
    <w:rsid w:val="00E45997"/>
    <w:rsid w:val="00E45AB1"/>
    <w:rsid w:val="00E45B19"/>
    <w:rsid w:val="00E501A3"/>
    <w:rsid w:val="00E516AA"/>
    <w:rsid w:val="00E52225"/>
    <w:rsid w:val="00E54D9F"/>
    <w:rsid w:val="00E57901"/>
    <w:rsid w:val="00E60A34"/>
    <w:rsid w:val="00E60E5A"/>
    <w:rsid w:val="00E62140"/>
    <w:rsid w:val="00E6450D"/>
    <w:rsid w:val="00E747F4"/>
    <w:rsid w:val="00E74B9B"/>
    <w:rsid w:val="00E74D14"/>
    <w:rsid w:val="00E74FA6"/>
    <w:rsid w:val="00E75890"/>
    <w:rsid w:val="00E77703"/>
    <w:rsid w:val="00E83712"/>
    <w:rsid w:val="00E8414B"/>
    <w:rsid w:val="00E851B0"/>
    <w:rsid w:val="00E87064"/>
    <w:rsid w:val="00E879C1"/>
    <w:rsid w:val="00E901D2"/>
    <w:rsid w:val="00E9185C"/>
    <w:rsid w:val="00E91AC9"/>
    <w:rsid w:val="00E94057"/>
    <w:rsid w:val="00E96AF9"/>
    <w:rsid w:val="00EA249E"/>
    <w:rsid w:val="00EA541A"/>
    <w:rsid w:val="00EA5D39"/>
    <w:rsid w:val="00EA7ADD"/>
    <w:rsid w:val="00EB2AC2"/>
    <w:rsid w:val="00EB2C1E"/>
    <w:rsid w:val="00EB64B2"/>
    <w:rsid w:val="00EC2400"/>
    <w:rsid w:val="00EC3F69"/>
    <w:rsid w:val="00EC4EC2"/>
    <w:rsid w:val="00ED32ED"/>
    <w:rsid w:val="00ED3D03"/>
    <w:rsid w:val="00ED42D4"/>
    <w:rsid w:val="00ED6B2F"/>
    <w:rsid w:val="00ED6E65"/>
    <w:rsid w:val="00EE0E9F"/>
    <w:rsid w:val="00EE257A"/>
    <w:rsid w:val="00EE286E"/>
    <w:rsid w:val="00EE2947"/>
    <w:rsid w:val="00EE39DB"/>
    <w:rsid w:val="00EE6142"/>
    <w:rsid w:val="00EE6694"/>
    <w:rsid w:val="00EF0441"/>
    <w:rsid w:val="00EF27EB"/>
    <w:rsid w:val="00EF4D1B"/>
    <w:rsid w:val="00EF7D92"/>
    <w:rsid w:val="00EF7FF8"/>
    <w:rsid w:val="00F0156F"/>
    <w:rsid w:val="00F0190A"/>
    <w:rsid w:val="00F02487"/>
    <w:rsid w:val="00F041BA"/>
    <w:rsid w:val="00F12DF2"/>
    <w:rsid w:val="00F13C3E"/>
    <w:rsid w:val="00F146AE"/>
    <w:rsid w:val="00F14895"/>
    <w:rsid w:val="00F1713F"/>
    <w:rsid w:val="00F20C51"/>
    <w:rsid w:val="00F27AB5"/>
    <w:rsid w:val="00F317E8"/>
    <w:rsid w:val="00F32406"/>
    <w:rsid w:val="00F365E3"/>
    <w:rsid w:val="00F40679"/>
    <w:rsid w:val="00F44A67"/>
    <w:rsid w:val="00F476DA"/>
    <w:rsid w:val="00F52C96"/>
    <w:rsid w:val="00F57D9F"/>
    <w:rsid w:val="00F60287"/>
    <w:rsid w:val="00F62D64"/>
    <w:rsid w:val="00F63614"/>
    <w:rsid w:val="00F63981"/>
    <w:rsid w:val="00F63B4F"/>
    <w:rsid w:val="00F64A94"/>
    <w:rsid w:val="00F67B00"/>
    <w:rsid w:val="00F701F9"/>
    <w:rsid w:val="00F707EE"/>
    <w:rsid w:val="00F717D4"/>
    <w:rsid w:val="00F7220D"/>
    <w:rsid w:val="00F748DF"/>
    <w:rsid w:val="00F839B1"/>
    <w:rsid w:val="00F84125"/>
    <w:rsid w:val="00F92195"/>
    <w:rsid w:val="00F92291"/>
    <w:rsid w:val="00F92799"/>
    <w:rsid w:val="00F95A3D"/>
    <w:rsid w:val="00F9694D"/>
    <w:rsid w:val="00F9695E"/>
    <w:rsid w:val="00F96BE1"/>
    <w:rsid w:val="00F97152"/>
    <w:rsid w:val="00FA019B"/>
    <w:rsid w:val="00FA17BA"/>
    <w:rsid w:val="00FA22DD"/>
    <w:rsid w:val="00FA4123"/>
    <w:rsid w:val="00FA43B6"/>
    <w:rsid w:val="00FA49AA"/>
    <w:rsid w:val="00FA7A51"/>
    <w:rsid w:val="00FA7B3D"/>
    <w:rsid w:val="00FB0370"/>
    <w:rsid w:val="00FB7159"/>
    <w:rsid w:val="00FC0146"/>
    <w:rsid w:val="00FC0F56"/>
    <w:rsid w:val="00FC1E5E"/>
    <w:rsid w:val="00FC32E5"/>
    <w:rsid w:val="00FC4D16"/>
    <w:rsid w:val="00FC5CDF"/>
    <w:rsid w:val="00FC77BF"/>
    <w:rsid w:val="00FC7C07"/>
    <w:rsid w:val="00FD1FFE"/>
    <w:rsid w:val="00FD3F86"/>
    <w:rsid w:val="00FD639E"/>
    <w:rsid w:val="00FD63CE"/>
    <w:rsid w:val="00FD6985"/>
    <w:rsid w:val="00FE0A91"/>
    <w:rsid w:val="00FE1190"/>
    <w:rsid w:val="00FE1B82"/>
    <w:rsid w:val="00FE2EF7"/>
    <w:rsid w:val="00FE300D"/>
    <w:rsid w:val="00FE455A"/>
    <w:rsid w:val="00FE72BA"/>
    <w:rsid w:val="00FF0742"/>
    <w:rsid w:val="00FF0B68"/>
    <w:rsid w:val="00FF2293"/>
    <w:rsid w:val="00FF3674"/>
    <w:rsid w:val="00FF3E29"/>
    <w:rsid w:val="00FF4637"/>
    <w:rsid w:val="00FF658C"/>
    <w:rsid w:val="00FF6AC5"/>
    <w:rsid w:val="00FF6BCA"/>
    <w:rsid w:val="00FF6D62"/>
    <w:rsid w:val="00FF71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Sans Pro" w:eastAsiaTheme="minorHAnsi" w:hAnsi="Source Sans Pro" w:cs="Arial"/>
        <w:sz w:val="24"/>
        <w:szCs w:val="24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line number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3" w:uiPriority="99"/>
    <w:lsdException w:name="Title" w:semiHidden="0" w:uiPriority="10" w:unhideWhenUsed="0" w:qFormat="1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lock Text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/>
    <w:lsdException w:name="Medium List 2 Accent 1" w:semiHidden="0" w:uiPriority="66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</w:latentStyles>
  <w:style w:type="paragraph" w:default="1" w:styleId="Standard">
    <w:name w:val="Normal"/>
    <w:rsid w:val="00DF447D"/>
    <w:pPr>
      <w:spacing w:line="240" w:lineRule="auto"/>
    </w:pPr>
    <w:rPr>
      <w:sz w:val="20"/>
      <w:szCs w:val="2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DF447D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DF447D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DF447D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DF447D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  <w:rsid w:val="00DF447D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DF447D"/>
  </w:style>
  <w:style w:type="table" w:customStyle="1" w:styleId="Tabellenraster1">
    <w:name w:val="Tabellenraster1"/>
    <w:basedOn w:val="NormaleTabelle"/>
    <w:next w:val="Tabellenraster"/>
    <w:uiPriority w:val="5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DF447D"/>
  </w:style>
  <w:style w:type="paragraph" w:customStyle="1" w:styleId="TabelleNummerierungalt">
    <w:name w:val="Tabelle Nummerierung alt"/>
    <w:basedOn w:val="Standard"/>
    <w:uiPriority w:val="99"/>
    <w:semiHidden/>
    <w:locked/>
    <w:rsid w:val="00DF447D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DF447D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DF447D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DF44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447D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DF447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DF447D"/>
    <w:rPr>
      <w:rFonts w:eastAsia="Times New Roman" w:cs="Times New Roman"/>
      <w:sz w:val="16"/>
      <w:szCs w:val="22"/>
      <w:lang w:eastAsia="de-DE"/>
    </w:rPr>
  </w:style>
  <w:style w:type="paragraph" w:styleId="Kopfzeile">
    <w:name w:val="header"/>
    <w:basedOn w:val="Standard"/>
    <w:link w:val="KopfzeileZchn"/>
    <w:uiPriority w:val="99"/>
    <w:rsid w:val="00DF447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DF447D"/>
    <w:rPr>
      <w:rFonts w:eastAsia="Times New Roman" w:cs="Times New Roman"/>
      <w:sz w:val="20"/>
      <w:szCs w:val="22"/>
      <w:lang w:eastAsia="de-DE"/>
    </w:rPr>
  </w:style>
  <w:style w:type="character" w:styleId="Seitenzahl">
    <w:name w:val="page number"/>
    <w:basedOn w:val="Absatz-Standardschriftart"/>
    <w:rsid w:val="00DF447D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F447D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F447D"/>
    <w:rPr>
      <w:rFonts w:ascii="Source Sans Pro Light" w:eastAsia="Times New Roman" w:hAnsi="Source Sans Pro Light" w:cs="Times New Roman"/>
      <w:color w:val="A6A6A6"/>
      <w:sz w:val="20"/>
      <w:szCs w:val="22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F447D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F447D"/>
    <w:rPr>
      <w:rFonts w:eastAsia="Times New Roman" w:cs="Times New Roman"/>
      <w:color w:val="A6A6A6"/>
      <w:sz w:val="20"/>
      <w:szCs w:val="22"/>
      <w:lang w:eastAsia="de-DE"/>
    </w:rPr>
  </w:style>
  <w:style w:type="paragraph" w:customStyle="1" w:styleId="TabelleKopfmitte">
    <w:name w:val="Tabelle_Kopf_mitte"/>
    <w:basedOn w:val="Standard"/>
    <w:rsid w:val="00DF447D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DF447D"/>
    <w:pPr>
      <w:numPr>
        <w:numId w:val="20"/>
      </w:numPr>
      <w:spacing w:before="120"/>
      <w:jc w:val="both"/>
    </w:pPr>
  </w:style>
  <w:style w:type="paragraph" w:customStyle="1" w:styleId="LS-DeckblattQuatrate">
    <w:name w:val="LS-Deckblatt Quatrate"/>
    <w:semiHidden/>
    <w:rsid w:val="00DF447D"/>
    <w:pPr>
      <w:suppressAutoHyphens/>
      <w:spacing w:line="160" w:lineRule="exact"/>
    </w:pPr>
    <w:rPr>
      <w:rFonts w:eastAsia="Times New Roman" w:cs="Times New Roman"/>
      <w:color w:val="7F7F7F"/>
      <w:sz w:val="10"/>
      <w:szCs w:val="20"/>
      <w:lang w:eastAsia="de-DE"/>
    </w:rPr>
  </w:style>
  <w:style w:type="paragraph" w:customStyle="1" w:styleId="NL-DeckblattFett">
    <w:name w:val="NL-Deckblatt Fett"/>
    <w:basedOn w:val="Standard"/>
    <w:rsid w:val="00DF447D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rsid w:val="00DF447D"/>
    <w:rPr>
      <w:sz w:val="32"/>
    </w:rPr>
  </w:style>
  <w:style w:type="paragraph" w:customStyle="1" w:styleId="LS-ImpressumFett">
    <w:name w:val="LS-Impressum Fett"/>
    <w:uiPriority w:val="99"/>
    <w:semiHidden/>
    <w:rsid w:val="00DF447D"/>
    <w:pPr>
      <w:spacing w:line="240" w:lineRule="atLeast"/>
    </w:pPr>
    <w:rPr>
      <w:rFonts w:ascii="Univers 55" w:eastAsia="Calibri" w:hAnsi="Univers 55"/>
      <w:color w:val="000000"/>
      <w:sz w:val="32"/>
      <w:szCs w:val="20"/>
    </w:rPr>
  </w:style>
  <w:style w:type="paragraph" w:customStyle="1" w:styleId="NL-Impressum">
    <w:name w:val="NL-Impressum"/>
    <w:uiPriority w:val="99"/>
    <w:rsid w:val="00DF447D"/>
    <w:pPr>
      <w:spacing w:line="220" w:lineRule="exact"/>
    </w:pPr>
    <w:rPr>
      <w:rFonts w:ascii="Source Sans Pro Light" w:eastAsia="Calibri" w:hAnsi="Source Sans Pro Light"/>
      <w:color w:val="000000"/>
      <w:sz w:val="20"/>
      <w:szCs w:val="20"/>
    </w:rPr>
  </w:style>
  <w:style w:type="paragraph" w:customStyle="1" w:styleId="LS-ImpressumBlocksatz">
    <w:name w:val="LS-Impressum Blocksatz"/>
    <w:uiPriority w:val="99"/>
    <w:semiHidden/>
    <w:rsid w:val="00DF447D"/>
    <w:pPr>
      <w:spacing w:line="220" w:lineRule="exact"/>
      <w:jc w:val="both"/>
    </w:pPr>
    <w:rPr>
      <w:rFonts w:ascii="Univers 55" w:eastAsia="Calibri" w:hAnsi="Univers 55"/>
      <w:color w:val="000000"/>
      <w:sz w:val="20"/>
      <w:szCs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F447D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F447D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  <w:szCs w:val="20"/>
    </w:rPr>
  </w:style>
  <w:style w:type="paragraph" w:customStyle="1" w:styleId="NL-Kopfzeilen-Titel">
    <w:name w:val="NL-Kopfzeilen-Titel"/>
    <w:link w:val="NL-Kopfzeilen-TitelZchn"/>
    <w:rsid w:val="00DF447D"/>
    <w:rPr>
      <w:rFonts w:ascii="Source Sans Pro Light" w:eastAsia="Times New Roman" w:hAnsi="Source Sans Pro Light" w:cs="Times New Roman"/>
      <w:sz w:val="20"/>
      <w:szCs w:val="20"/>
    </w:rPr>
  </w:style>
  <w:style w:type="character" w:customStyle="1" w:styleId="NL-Kopfzeilen-TitelZchn">
    <w:name w:val="NL-Kopfzeilen-Titel Zchn"/>
    <w:link w:val="NL-Kopfzeilen-Titel"/>
    <w:rsid w:val="00DF447D"/>
    <w:rPr>
      <w:rFonts w:ascii="Source Sans Pro Light" w:eastAsia="Times New Roman" w:hAnsi="Source Sans Pro Light" w:cs="Times New Roman"/>
      <w:sz w:val="20"/>
      <w:szCs w:val="20"/>
    </w:rPr>
  </w:style>
  <w:style w:type="paragraph" w:customStyle="1" w:styleId="NL-FuzeileUngerade">
    <w:name w:val="NL-Fußzeile Ungerade"/>
    <w:uiPriority w:val="99"/>
    <w:rsid w:val="00DF447D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szCs w:val="20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F447D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F447D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DF447D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DF447D"/>
    <w:rPr>
      <w:sz w:val="20"/>
      <w:szCs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447D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F447D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F447D"/>
    <w:rPr>
      <w:rFonts w:ascii="Source Sans Pro Semibold" w:eastAsia="Times New Roman" w:hAnsi="Source Sans Pro Semibold" w:cs="Times New Roman"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F447D"/>
    <w:rPr>
      <w:rFonts w:ascii="Source Sans Pro Semibold" w:eastAsia="Times New Roman" w:hAnsi="Source Sans Pro Semibold" w:cs="Times New Roman"/>
      <w:bCs/>
      <w:iCs/>
      <w:sz w:val="20"/>
      <w:szCs w:val="22"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DF447D"/>
    <w:pPr>
      <w:ind w:firstLine="284"/>
      <w:contextualSpacing/>
      <w:jc w:val="both"/>
    </w:pPr>
    <w:rPr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DF447D"/>
    <w:rPr>
      <w:sz w:val="20"/>
      <w:szCs w:val="22"/>
      <w:lang w:eastAsia="de-DE"/>
    </w:rPr>
  </w:style>
  <w:style w:type="character" w:styleId="Fett">
    <w:name w:val="Strong"/>
    <w:uiPriority w:val="22"/>
    <w:qFormat/>
    <w:rsid w:val="00DF447D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F447D"/>
    <w:rPr>
      <w:i/>
      <w:iCs/>
    </w:rPr>
  </w:style>
  <w:style w:type="table" w:styleId="Tabellenraster">
    <w:name w:val="Table Grid"/>
    <w:basedOn w:val="NormaleTabelle"/>
    <w:uiPriority w:val="3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DF447D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DF447D"/>
    <w:pPr>
      <w:numPr>
        <w:numId w:val="1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DF447D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DF447D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DF447D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F447D"/>
    <w:pPr>
      <w:numPr>
        <w:numId w:val="5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DF447D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DF447D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F447D"/>
    <w:pPr>
      <w:jc w:val="center"/>
    </w:pPr>
  </w:style>
  <w:style w:type="character" w:styleId="Hyperlink">
    <w:name w:val="Hyperlink"/>
    <w:uiPriority w:val="99"/>
    <w:rsid w:val="00DF447D"/>
    <w:rPr>
      <w:color w:val="0000FF"/>
      <w:u w:val="single"/>
    </w:rPr>
  </w:style>
  <w:style w:type="paragraph" w:customStyle="1" w:styleId="Tabelle6ptmitte">
    <w:name w:val="Tabelle_6pt_mitte"/>
    <w:basedOn w:val="Standard"/>
    <w:rsid w:val="00DF447D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DF447D"/>
    <w:pPr>
      <w:numPr>
        <w:numId w:val="1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DF447D"/>
    <w:pPr>
      <w:numPr>
        <w:numId w:val="6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DF447D"/>
    <w:rPr>
      <w:b/>
    </w:rPr>
  </w:style>
  <w:style w:type="paragraph" w:styleId="Aufzhlungszeichen">
    <w:name w:val="List Bullet"/>
    <w:basedOn w:val="Standard"/>
    <w:uiPriority w:val="99"/>
    <w:semiHidden/>
    <w:rsid w:val="00DF447D"/>
    <w:pPr>
      <w:numPr>
        <w:numId w:val="7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DF447D"/>
    <w:pPr>
      <w:numPr>
        <w:numId w:val="16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DF447D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DF447D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F447D"/>
    <w:pPr>
      <w:numPr>
        <w:numId w:val="8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DF447D"/>
    <w:pPr>
      <w:numPr>
        <w:numId w:val="9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DF447D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DF447D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DF447D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DF447D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DF447D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DF447D"/>
    <w:pPr>
      <w:numPr>
        <w:ilvl w:val="1"/>
        <w:numId w:val="16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DF447D"/>
    <w:pPr>
      <w:numPr>
        <w:ilvl w:val="2"/>
        <w:numId w:val="16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DF447D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DF447D"/>
    <w:pPr>
      <w:numPr>
        <w:numId w:val="10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DF447D"/>
  </w:style>
  <w:style w:type="paragraph" w:customStyle="1" w:styleId="MaginaliegrauIcon">
    <w:name w:val="Maginalie_grau_Icon"/>
    <w:basedOn w:val="Standard"/>
    <w:next w:val="Textkrper"/>
    <w:uiPriority w:val="99"/>
    <w:rsid w:val="00DF447D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DF447D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DF447D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DF447D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DF447D"/>
    <w:rPr>
      <w:strike/>
      <w:dstrike w:val="0"/>
    </w:rPr>
  </w:style>
  <w:style w:type="paragraph" w:customStyle="1" w:styleId="Textkrpermitte">
    <w:name w:val="Textkörper_mitte"/>
    <w:basedOn w:val="Standard"/>
    <w:rsid w:val="00DF447D"/>
    <w:pPr>
      <w:jc w:val="center"/>
    </w:pPr>
    <w:rPr>
      <w:rFonts w:eastAsia="Calibri"/>
      <w:lang w:eastAsia="de-DE"/>
    </w:rPr>
  </w:style>
  <w:style w:type="character" w:styleId="Buchtitel">
    <w:name w:val="Book Title"/>
    <w:basedOn w:val="Absatz-Standardschriftart"/>
    <w:uiPriority w:val="33"/>
    <w:qFormat/>
    <w:rsid w:val="00DF447D"/>
    <w:rPr>
      <w:b/>
      <w:bCs/>
      <w:i/>
      <w:iCs/>
      <w:spacing w:val="5"/>
    </w:rPr>
  </w:style>
  <w:style w:type="paragraph" w:styleId="Titel">
    <w:name w:val="Title"/>
    <w:basedOn w:val="Standard"/>
    <w:next w:val="Standard"/>
    <w:link w:val="TitelZchn"/>
    <w:uiPriority w:val="10"/>
    <w:qFormat/>
    <w:rsid w:val="00DF44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F44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itat">
    <w:name w:val="Quote"/>
    <w:basedOn w:val="Standard"/>
    <w:next w:val="Standard"/>
    <w:link w:val="ZitatZchn"/>
    <w:uiPriority w:val="29"/>
    <w:qFormat/>
    <w:rsid w:val="00DF447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F447D"/>
    <w:rPr>
      <w:i/>
      <w:iCs/>
      <w:color w:val="404040" w:themeColor="text1" w:themeTint="BF"/>
      <w:sz w:val="20"/>
      <w:szCs w:val="22"/>
    </w:rPr>
  </w:style>
  <w:style w:type="character" w:styleId="SchwacherVerweis">
    <w:name w:val="Subtle Reference"/>
    <w:basedOn w:val="Absatz-Standardschriftart"/>
    <w:uiPriority w:val="31"/>
    <w:qFormat/>
    <w:rsid w:val="00DF447D"/>
    <w:rPr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qFormat/>
    <w:rsid w:val="00DF447D"/>
    <w:rPr>
      <w:i/>
      <w:iC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DF447D"/>
    <w:rPr>
      <w:b/>
      <w:bCs/>
      <w:smallCaps/>
      <w:color w:val="4F81BD" w:themeColor="accent1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DF447D"/>
    <w:rPr>
      <w:i/>
      <w:iCs/>
      <w:color w:val="4F81BD" w:themeColor="accent1"/>
    </w:rPr>
  </w:style>
  <w:style w:type="paragraph" w:customStyle="1" w:styleId="TabelleLinks6PT">
    <w:name w:val="Tabelle Links 6PT"/>
    <w:basedOn w:val="TabelleLinks"/>
    <w:uiPriority w:val="99"/>
    <w:rsid w:val="00DF447D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DF447D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DF447D"/>
    <w:rPr>
      <w:color w:val="000000"/>
    </w:rPr>
  </w:style>
  <w:style w:type="table" w:customStyle="1" w:styleId="Tabellenraster2">
    <w:name w:val="Tabellenraster2"/>
    <w:basedOn w:val="NormaleTabelle"/>
    <w:next w:val="Tabellenraster"/>
    <w:uiPriority w:val="5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L-MarginalieLernmaterialienGrauhinterlegt">
    <w:name w:val="NL-Marginalie Lernmaterialien Grau hinterlegt"/>
    <w:basedOn w:val="Standard"/>
    <w:uiPriority w:val="99"/>
    <w:rsid w:val="00DF447D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DF447D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table" w:customStyle="1" w:styleId="Tabellenraster3">
    <w:name w:val="Tabellenraster3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DF447D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character" w:styleId="Platzhaltertext">
    <w:name w:val="Placeholder Text"/>
    <w:uiPriority w:val="99"/>
    <w:semiHidden/>
    <w:rsid w:val="00DF447D"/>
    <w:rPr>
      <w:color w:val="808080"/>
    </w:rPr>
  </w:style>
  <w:style w:type="paragraph" w:customStyle="1" w:styleId="Standard-EinstellungenLS">
    <w:name w:val="Standard-EinstellungenLS"/>
    <w:uiPriority w:val="99"/>
    <w:semiHidden/>
    <w:qFormat/>
    <w:rsid w:val="00DF447D"/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DF447D"/>
    <w:pPr>
      <w:spacing w:line="240" w:lineRule="auto"/>
    </w:pPr>
    <w:rPr>
      <w:color w:val="A6A6A6"/>
    </w:rPr>
  </w:style>
  <w:style w:type="character" w:customStyle="1" w:styleId="Kopfzeilenautomat">
    <w:name w:val="Kopfzeilenautomat"/>
    <w:uiPriority w:val="1"/>
    <w:semiHidden/>
    <w:rsid w:val="00DF447D"/>
    <w:rPr>
      <w:rFonts w:ascii="Arial" w:hAnsi="Arial" w:cs="Arial" w:hint="default"/>
      <w:color w:val="E36C0A"/>
      <w:sz w:val="22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F447D"/>
    <w:rPr>
      <w:sz w:val="22"/>
      <w:szCs w:val="24"/>
    </w:rPr>
  </w:style>
  <w:style w:type="character" w:customStyle="1" w:styleId="LS-Kopfzeilen-TitelZchn">
    <w:name w:val="LS-Kopfzeilen-Titel Zchn"/>
    <w:link w:val="LS-Kopfzeilen-Titel"/>
    <w:rsid w:val="00DF447D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DF447D"/>
    <w:pPr>
      <w:numPr>
        <w:numId w:val="11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DF447D"/>
    <w:pPr>
      <w:numPr>
        <w:numId w:val="12"/>
      </w:numPr>
      <w:spacing w:before="140"/>
      <w:ind w:left="567" w:hanging="454"/>
    </w:p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DF447D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DF447D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DF447D"/>
    <w:pPr>
      <w:spacing w:before="140" w:after="300" w:line="240" w:lineRule="exact"/>
      <w:ind w:left="284" w:hanging="284"/>
    </w:pPr>
    <w:rPr>
      <w:color w:val="000000"/>
    </w:rPr>
  </w:style>
  <w:style w:type="table" w:styleId="MittlereListe2-Akzent1">
    <w:name w:val="Medium List 2 Accent 1"/>
    <w:basedOn w:val="NormaleTabelle"/>
    <w:uiPriority w:val="66"/>
    <w:rsid w:val="00DF447D"/>
    <w:pPr>
      <w:spacing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uiPriority w:val="99"/>
    <w:rsid w:val="00DF447D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DF447D"/>
    <w:pPr>
      <w:numPr>
        <w:numId w:val="13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DF447D"/>
    <w:pPr>
      <w:numPr>
        <w:numId w:val="21"/>
      </w:numPr>
      <w:tabs>
        <w:tab w:val="left" w:pos="510"/>
      </w:tabs>
      <w:ind w:left="568" w:hanging="284"/>
    </w:pPr>
  </w:style>
  <w:style w:type="table" w:customStyle="1" w:styleId="Kalender1">
    <w:name w:val="Kalender 1"/>
    <w:basedOn w:val="NormaleTabelle"/>
    <w:uiPriority w:val="99"/>
    <w:qFormat/>
    <w:rsid w:val="00DF447D"/>
    <w:pPr>
      <w:spacing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unotentext">
    <w:name w:val="footnote text"/>
    <w:basedOn w:val="Standard"/>
    <w:link w:val="FunotentextZchn"/>
    <w:uiPriority w:val="99"/>
    <w:unhideWhenUsed/>
    <w:rsid w:val="00DF447D"/>
  </w:style>
  <w:style w:type="character" w:customStyle="1" w:styleId="FunotentextZchn">
    <w:name w:val="Fußnotentext Zchn"/>
    <w:basedOn w:val="Absatz-Standardschriftart"/>
    <w:link w:val="Funotentext"/>
    <w:uiPriority w:val="99"/>
    <w:rsid w:val="00DF447D"/>
    <w:rPr>
      <w:sz w:val="20"/>
      <w:szCs w:val="22"/>
    </w:rPr>
  </w:style>
  <w:style w:type="character" w:styleId="Funotenzeichen">
    <w:name w:val="footnote reference"/>
    <w:uiPriority w:val="99"/>
    <w:semiHidden/>
    <w:unhideWhenUsed/>
    <w:rsid w:val="00DF447D"/>
    <w:rPr>
      <w:rFonts w:ascii="Univers 55" w:hAnsi="Univers 55" w:hint="default"/>
      <w:color w:val="000000"/>
      <w:vertAlign w:val="superscript"/>
    </w:rPr>
  </w:style>
  <w:style w:type="paragraph" w:customStyle="1" w:styleId="NL-Marginalie">
    <w:name w:val="NL-Marginalie"/>
    <w:next w:val="Textkrper"/>
    <w:uiPriority w:val="99"/>
    <w:rsid w:val="00DF447D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</w:rPr>
  </w:style>
  <w:style w:type="paragraph" w:styleId="Verzeichnis2">
    <w:name w:val="toc 2"/>
    <w:next w:val="Standard"/>
    <w:autoRedefine/>
    <w:uiPriority w:val="39"/>
    <w:unhideWhenUsed/>
    <w:rsid w:val="00DF447D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Cs w:val="22"/>
    </w:rPr>
  </w:style>
  <w:style w:type="paragraph" w:styleId="Verzeichnis1">
    <w:name w:val="toc 1"/>
    <w:next w:val="Standard"/>
    <w:autoRedefine/>
    <w:uiPriority w:val="39"/>
    <w:unhideWhenUsed/>
    <w:rsid w:val="00DF447D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Cs w:val="22"/>
    </w:rPr>
  </w:style>
  <w:style w:type="paragraph" w:styleId="Verzeichnis3">
    <w:name w:val="toc 3"/>
    <w:next w:val="Standard"/>
    <w:autoRedefine/>
    <w:uiPriority w:val="39"/>
    <w:unhideWhenUsed/>
    <w:rsid w:val="00DF447D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Cs w:val="22"/>
    </w:rPr>
  </w:style>
  <w:style w:type="paragraph" w:styleId="Verzeichnis4">
    <w:name w:val="toc 4"/>
    <w:next w:val="Standard"/>
    <w:autoRedefine/>
    <w:uiPriority w:val="39"/>
    <w:unhideWhenUsed/>
    <w:rsid w:val="00DF447D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Cs w:val="22"/>
    </w:rPr>
  </w:style>
  <w:style w:type="paragraph" w:customStyle="1" w:styleId="NL-MarginalieRechts">
    <w:name w:val="NL-Marginalie Rechts"/>
    <w:basedOn w:val="NL-Marginalie"/>
    <w:next w:val="Textkrper"/>
    <w:uiPriority w:val="99"/>
    <w:rsid w:val="00DF447D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DF447D"/>
    <w:pPr>
      <w:framePr w:wrap="around"/>
      <w:jc w:val="right"/>
    </w:pPr>
  </w:style>
  <w:style w:type="paragraph" w:styleId="Beschriftung">
    <w:name w:val="caption"/>
    <w:next w:val="Textkrper"/>
    <w:uiPriority w:val="35"/>
    <w:unhideWhenUsed/>
    <w:qFormat/>
    <w:rsid w:val="00DF447D"/>
    <w:pPr>
      <w:spacing w:after="200"/>
    </w:pPr>
    <w:rPr>
      <w:rFonts w:ascii="Univers 55" w:eastAsia="Times New Roman" w:hAnsi="Univers 55" w:cs="Times New Roman"/>
      <w:bCs/>
      <w:i/>
      <w:color w:val="000000"/>
      <w:szCs w:val="18"/>
      <w:lang w:eastAsia="de-DE"/>
    </w:rPr>
  </w:style>
  <w:style w:type="paragraph" w:customStyle="1" w:styleId="TextkrperLinksbndig">
    <w:name w:val="Textkörper Linksbündig"/>
    <w:basedOn w:val="Textkrper"/>
    <w:uiPriority w:val="99"/>
    <w:rsid w:val="00DF447D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DF447D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DF447D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DF447D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DF447D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DF447D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DF447D"/>
    <w:pPr>
      <w:spacing w:before="120" w:after="120" w:line="240" w:lineRule="auto"/>
    </w:pPr>
    <w:rPr>
      <w:rFonts w:ascii="Source Sans Pro Light" w:eastAsia="Calibri" w:hAnsi="Source Sans Pro Light"/>
      <w:color w:val="000000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DF447D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DF447D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DF447D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DF447D"/>
  </w:style>
  <w:style w:type="paragraph" w:customStyle="1" w:styleId="berschrift2neu">
    <w:name w:val="Überschrift2_neu"/>
    <w:basedOn w:val="berschrift2"/>
    <w:uiPriority w:val="99"/>
    <w:rsid w:val="00DF447D"/>
    <w:pPr>
      <w:spacing w:before="480" w:after="240" w:line="280" w:lineRule="exact"/>
    </w:pPr>
    <w:rPr>
      <w:b/>
      <w:color w:val="000000"/>
      <w:sz w:val="24"/>
    </w:rPr>
  </w:style>
  <w:style w:type="table" w:customStyle="1" w:styleId="Tabellenraster4">
    <w:name w:val="Tabellenraster4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DF447D"/>
    <w:rPr>
      <w:color w:val="800080" w:themeColor="followedHyperlink"/>
      <w:u w:val="single"/>
    </w:rPr>
  </w:style>
  <w:style w:type="character" w:customStyle="1" w:styleId="Absatz-Standardschriftart1">
    <w:name w:val="Absatz-Standardschriftart1"/>
    <w:semiHidden/>
    <w:rsid w:val="00DF447D"/>
  </w:style>
  <w:style w:type="paragraph" w:styleId="StandardWeb">
    <w:name w:val="Normal (Web)"/>
    <w:basedOn w:val="Standard"/>
    <w:uiPriority w:val="99"/>
    <w:unhideWhenUsed/>
    <w:rsid w:val="00DF447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Blocktext">
    <w:name w:val="Block Text"/>
    <w:basedOn w:val="Standard"/>
    <w:uiPriority w:val="99"/>
    <w:unhideWhenUsed/>
    <w:rsid w:val="00DF447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Abbildungsverzeichnis">
    <w:name w:val="table of figures"/>
    <w:basedOn w:val="Standard"/>
    <w:next w:val="Standard"/>
    <w:uiPriority w:val="99"/>
    <w:unhideWhenUsed/>
    <w:rsid w:val="00DF447D"/>
  </w:style>
  <w:style w:type="paragraph" w:styleId="KeinLeerraum">
    <w:name w:val="No Spacing"/>
    <w:link w:val="KeinLeerraumZchn"/>
    <w:uiPriority w:val="1"/>
    <w:qFormat/>
    <w:rsid w:val="00DF447D"/>
    <w:pPr>
      <w:spacing w:line="240" w:lineRule="auto"/>
    </w:pPr>
    <w:rPr>
      <w:rFonts w:eastAsiaTheme="minorEastAsia" w:cstheme="minorBidi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F447D"/>
    <w:rPr>
      <w:rFonts w:eastAsiaTheme="minorEastAsia" w:cstheme="minorBidi"/>
      <w:szCs w:val="22"/>
      <w:lang w:eastAsia="de-DE"/>
    </w:rPr>
  </w:style>
  <w:style w:type="paragraph" w:styleId="Aufzhlungszeichen3">
    <w:name w:val="List Bullet 3"/>
    <w:basedOn w:val="Standard"/>
    <w:uiPriority w:val="99"/>
    <w:unhideWhenUsed/>
    <w:rsid w:val="00DF447D"/>
    <w:pPr>
      <w:numPr>
        <w:numId w:val="17"/>
      </w:numPr>
      <w:contextualSpacing/>
    </w:p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DF447D"/>
    <w:rPr>
      <w:sz w:val="20"/>
      <w:szCs w:val="22"/>
      <w:lang w:eastAsia="de-DE"/>
    </w:rPr>
  </w:style>
  <w:style w:type="table" w:customStyle="1" w:styleId="Tabellenraster9">
    <w:name w:val="Tabellenraster9"/>
    <w:basedOn w:val="NormaleTabelle"/>
    <w:next w:val="Tabellenraster"/>
    <w:uiPriority w:val="5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DF447D"/>
  </w:style>
  <w:style w:type="paragraph" w:customStyle="1" w:styleId="KMTimesNewRoman8">
    <w:name w:val="KM_TimesNewRoman_8"/>
    <w:basedOn w:val="Standard"/>
    <w:link w:val="KMTimesNewRoman8Zchn"/>
    <w:qFormat/>
    <w:rsid w:val="00DF447D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DF447D"/>
    <w:rPr>
      <w:rFonts w:ascii="Times New Roman" w:hAnsi="Times New Roman" w:cs="Times New Roman"/>
      <w:sz w:val="16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Sans Pro" w:eastAsiaTheme="minorHAnsi" w:hAnsi="Source Sans Pro" w:cs="Arial"/>
        <w:sz w:val="24"/>
        <w:szCs w:val="24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footnote reference" w:uiPriority="99"/>
    <w:lsdException w:name="line number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3" w:uiPriority="99"/>
    <w:lsdException w:name="Title" w:semiHidden="0" w:uiPriority="10" w:unhideWhenUsed="0" w:qFormat="1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lock Text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nhideWhenUsed="0"/>
    <w:lsdException w:name="Medium List 2 Accent 1" w:semiHidden="0" w:uiPriority="66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</w:latentStyles>
  <w:style w:type="paragraph" w:default="1" w:styleId="Standard">
    <w:name w:val="Normal"/>
    <w:rsid w:val="00DF447D"/>
    <w:pPr>
      <w:spacing w:line="240" w:lineRule="auto"/>
    </w:pPr>
    <w:rPr>
      <w:sz w:val="20"/>
      <w:szCs w:val="2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DF447D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DF447D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DF447D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DF447D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  <w:rsid w:val="00DF447D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DF447D"/>
  </w:style>
  <w:style w:type="table" w:customStyle="1" w:styleId="Tabellenraster1">
    <w:name w:val="Tabellenraster1"/>
    <w:basedOn w:val="NormaleTabelle"/>
    <w:next w:val="Tabellenraster"/>
    <w:uiPriority w:val="5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DF447D"/>
  </w:style>
  <w:style w:type="paragraph" w:customStyle="1" w:styleId="TabelleNummerierungalt">
    <w:name w:val="Tabelle Nummerierung alt"/>
    <w:basedOn w:val="Standard"/>
    <w:uiPriority w:val="99"/>
    <w:semiHidden/>
    <w:locked/>
    <w:rsid w:val="00DF447D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DF447D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DF447D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DF44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447D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DF447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DF447D"/>
    <w:rPr>
      <w:rFonts w:eastAsia="Times New Roman" w:cs="Times New Roman"/>
      <w:sz w:val="16"/>
      <w:szCs w:val="22"/>
      <w:lang w:eastAsia="de-DE"/>
    </w:rPr>
  </w:style>
  <w:style w:type="paragraph" w:styleId="Kopfzeile">
    <w:name w:val="header"/>
    <w:basedOn w:val="Standard"/>
    <w:link w:val="KopfzeileZchn"/>
    <w:uiPriority w:val="99"/>
    <w:rsid w:val="00DF447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DF447D"/>
    <w:rPr>
      <w:rFonts w:eastAsia="Times New Roman" w:cs="Times New Roman"/>
      <w:sz w:val="20"/>
      <w:szCs w:val="22"/>
      <w:lang w:eastAsia="de-DE"/>
    </w:rPr>
  </w:style>
  <w:style w:type="character" w:styleId="Seitenzahl">
    <w:name w:val="page number"/>
    <w:basedOn w:val="Absatz-Standardschriftart"/>
    <w:rsid w:val="00DF447D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F447D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DF447D"/>
    <w:rPr>
      <w:rFonts w:ascii="Source Sans Pro Light" w:eastAsia="Times New Roman" w:hAnsi="Source Sans Pro Light" w:cs="Times New Roman"/>
      <w:color w:val="A6A6A6"/>
      <w:sz w:val="20"/>
      <w:szCs w:val="22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F447D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DF447D"/>
    <w:rPr>
      <w:rFonts w:eastAsia="Times New Roman" w:cs="Times New Roman"/>
      <w:color w:val="A6A6A6"/>
      <w:sz w:val="20"/>
      <w:szCs w:val="22"/>
      <w:lang w:eastAsia="de-DE"/>
    </w:rPr>
  </w:style>
  <w:style w:type="paragraph" w:customStyle="1" w:styleId="TabelleKopfmitte">
    <w:name w:val="Tabelle_Kopf_mitte"/>
    <w:basedOn w:val="Standard"/>
    <w:rsid w:val="00DF447D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DF447D"/>
    <w:pPr>
      <w:numPr>
        <w:numId w:val="20"/>
      </w:numPr>
      <w:spacing w:before="120"/>
      <w:jc w:val="both"/>
    </w:pPr>
  </w:style>
  <w:style w:type="paragraph" w:customStyle="1" w:styleId="LS-DeckblattQuatrate">
    <w:name w:val="LS-Deckblatt Quatrate"/>
    <w:semiHidden/>
    <w:rsid w:val="00DF447D"/>
    <w:pPr>
      <w:suppressAutoHyphens/>
      <w:spacing w:line="160" w:lineRule="exact"/>
    </w:pPr>
    <w:rPr>
      <w:rFonts w:eastAsia="Times New Roman" w:cs="Times New Roman"/>
      <w:color w:val="7F7F7F"/>
      <w:sz w:val="10"/>
      <w:szCs w:val="20"/>
      <w:lang w:eastAsia="de-DE"/>
    </w:rPr>
  </w:style>
  <w:style w:type="paragraph" w:customStyle="1" w:styleId="NL-DeckblattFett">
    <w:name w:val="NL-Deckblatt Fett"/>
    <w:basedOn w:val="Standard"/>
    <w:rsid w:val="00DF447D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rsid w:val="00DF447D"/>
    <w:rPr>
      <w:sz w:val="32"/>
    </w:rPr>
  </w:style>
  <w:style w:type="paragraph" w:customStyle="1" w:styleId="LS-ImpressumFett">
    <w:name w:val="LS-Impressum Fett"/>
    <w:uiPriority w:val="99"/>
    <w:semiHidden/>
    <w:rsid w:val="00DF447D"/>
    <w:pPr>
      <w:spacing w:line="240" w:lineRule="atLeast"/>
    </w:pPr>
    <w:rPr>
      <w:rFonts w:ascii="Univers 55" w:eastAsia="Calibri" w:hAnsi="Univers 55"/>
      <w:color w:val="000000"/>
      <w:sz w:val="32"/>
      <w:szCs w:val="20"/>
    </w:rPr>
  </w:style>
  <w:style w:type="paragraph" w:customStyle="1" w:styleId="NL-Impressum">
    <w:name w:val="NL-Impressum"/>
    <w:uiPriority w:val="99"/>
    <w:rsid w:val="00DF447D"/>
    <w:pPr>
      <w:spacing w:line="220" w:lineRule="exact"/>
    </w:pPr>
    <w:rPr>
      <w:rFonts w:ascii="Source Sans Pro Light" w:eastAsia="Calibri" w:hAnsi="Source Sans Pro Light"/>
      <w:color w:val="000000"/>
      <w:sz w:val="20"/>
      <w:szCs w:val="20"/>
    </w:rPr>
  </w:style>
  <w:style w:type="paragraph" w:customStyle="1" w:styleId="LS-ImpressumBlocksatz">
    <w:name w:val="LS-Impressum Blocksatz"/>
    <w:uiPriority w:val="99"/>
    <w:semiHidden/>
    <w:rsid w:val="00DF447D"/>
    <w:pPr>
      <w:spacing w:line="220" w:lineRule="exact"/>
      <w:jc w:val="both"/>
    </w:pPr>
    <w:rPr>
      <w:rFonts w:ascii="Univers 55" w:eastAsia="Calibri" w:hAnsi="Univers 55"/>
      <w:color w:val="000000"/>
      <w:sz w:val="20"/>
      <w:szCs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F447D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F447D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  <w:szCs w:val="20"/>
    </w:rPr>
  </w:style>
  <w:style w:type="paragraph" w:customStyle="1" w:styleId="NL-Kopfzeilen-Titel">
    <w:name w:val="NL-Kopfzeilen-Titel"/>
    <w:link w:val="NL-Kopfzeilen-TitelZchn"/>
    <w:rsid w:val="00DF447D"/>
    <w:rPr>
      <w:rFonts w:ascii="Source Sans Pro Light" w:eastAsia="Times New Roman" w:hAnsi="Source Sans Pro Light" w:cs="Times New Roman"/>
      <w:sz w:val="20"/>
      <w:szCs w:val="20"/>
    </w:rPr>
  </w:style>
  <w:style w:type="character" w:customStyle="1" w:styleId="NL-Kopfzeilen-TitelZchn">
    <w:name w:val="NL-Kopfzeilen-Titel Zchn"/>
    <w:link w:val="NL-Kopfzeilen-Titel"/>
    <w:rsid w:val="00DF447D"/>
    <w:rPr>
      <w:rFonts w:ascii="Source Sans Pro Light" w:eastAsia="Times New Roman" w:hAnsi="Source Sans Pro Light" w:cs="Times New Roman"/>
      <w:sz w:val="20"/>
      <w:szCs w:val="20"/>
    </w:rPr>
  </w:style>
  <w:style w:type="paragraph" w:customStyle="1" w:styleId="NL-FuzeileUngerade">
    <w:name w:val="NL-Fußzeile Ungerade"/>
    <w:uiPriority w:val="99"/>
    <w:rsid w:val="00DF447D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szCs w:val="20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F447D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F447D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DF447D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DF447D"/>
    <w:rPr>
      <w:sz w:val="20"/>
      <w:szCs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447D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F447D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F447D"/>
    <w:rPr>
      <w:rFonts w:ascii="Source Sans Pro Semibold" w:eastAsia="Times New Roman" w:hAnsi="Source Sans Pro Semibold" w:cs="Times New Roman"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F447D"/>
    <w:rPr>
      <w:rFonts w:ascii="Source Sans Pro Semibold" w:eastAsia="Times New Roman" w:hAnsi="Source Sans Pro Semibold" w:cs="Times New Roman"/>
      <w:bCs/>
      <w:iCs/>
      <w:sz w:val="20"/>
      <w:szCs w:val="22"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DF447D"/>
    <w:pPr>
      <w:ind w:firstLine="284"/>
      <w:contextualSpacing/>
      <w:jc w:val="both"/>
    </w:pPr>
    <w:rPr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DF447D"/>
    <w:rPr>
      <w:sz w:val="20"/>
      <w:szCs w:val="22"/>
      <w:lang w:eastAsia="de-DE"/>
    </w:rPr>
  </w:style>
  <w:style w:type="character" w:styleId="Fett">
    <w:name w:val="Strong"/>
    <w:uiPriority w:val="22"/>
    <w:qFormat/>
    <w:rsid w:val="00DF447D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F447D"/>
    <w:rPr>
      <w:i/>
      <w:iCs/>
    </w:rPr>
  </w:style>
  <w:style w:type="table" w:styleId="Tabellenraster">
    <w:name w:val="Table Grid"/>
    <w:basedOn w:val="NormaleTabelle"/>
    <w:uiPriority w:val="3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DF447D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DF447D"/>
    <w:pPr>
      <w:numPr>
        <w:numId w:val="1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DF447D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DF447D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DF447D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F447D"/>
    <w:pPr>
      <w:numPr>
        <w:numId w:val="5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DF447D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DF447D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F447D"/>
    <w:pPr>
      <w:jc w:val="center"/>
    </w:pPr>
  </w:style>
  <w:style w:type="character" w:styleId="Hyperlink">
    <w:name w:val="Hyperlink"/>
    <w:uiPriority w:val="99"/>
    <w:rsid w:val="00DF447D"/>
    <w:rPr>
      <w:color w:val="0000FF"/>
      <w:u w:val="single"/>
    </w:rPr>
  </w:style>
  <w:style w:type="paragraph" w:customStyle="1" w:styleId="Tabelle6ptmitte">
    <w:name w:val="Tabelle_6pt_mitte"/>
    <w:basedOn w:val="Standard"/>
    <w:rsid w:val="00DF447D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DF447D"/>
    <w:pPr>
      <w:numPr>
        <w:numId w:val="1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DF447D"/>
    <w:pPr>
      <w:numPr>
        <w:numId w:val="6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DF447D"/>
    <w:rPr>
      <w:b/>
    </w:rPr>
  </w:style>
  <w:style w:type="paragraph" w:styleId="Aufzhlungszeichen">
    <w:name w:val="List Bullet"/>
    <w:basedOn w:val="Standard"/>
    <w:uiPriority w:val="99"/>
    <w:semiHidden/>
    <w:rsid w:val="00DF447D"/>
    <w:pPr>
      <w:numPr>
        <w:numId w:val="7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DF447D"/>
    <w:pPr>
      <w:numPr>
        <w:numId w:val="16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DF447D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DF447D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F447D"/>
    <w:pPr>
      <w:numPr>
        <w:numId w:val="8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DF447D"/>
    <w:pPr>
      <w:numPr>
        <w:numId w:val="9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DF447D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DF447D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DF447D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DF447D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DF447D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DF447D"/>
    <w:pPr>
      <w:numPr>
        <w:ilvl w:val="1"/>
        <w:numId w:val="16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DF447D"/>
    <w:pPr>
      <w:numPr>
        <w:ilvl w:val="2"/>
        <w:numId w:val="16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DF447D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DF447D"/>
    <w:pPr>
      <w:numPr>
        <w:numId w:val="10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DF447D"/>
  </w:style>
  <w:style w:type="paragraph" w:customStyle="1" w:styleId="MaginaliegrauIcon">
    <w:name w:val="Maginalie_grau_Icon"/>
    <w:basedOn w:val="Standard"/>
    <w:next w:val="Textkrper"/>
    <w:uiPriority w:val="99"/>
    <w:rsid w:val="00DF447D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DF447D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DF447D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DF447D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DF447D"/>
    <w:rPr>
      <w:strike/>
      <w:dstrike w:val="0"/>
    </w:rPr>
  </w:style>
  <w:style w:type="paragraph" w:customStyle="1" w:styleId="Textkrpermitte">
    <w:name w:val="Textkörper_mitte"/>
    <w:basedOn w:val="Standard"/>
    <w:rsid w:val="00DF447D"/>
    <w:pPr>
      <w:jc w:val="center"/>
    </w:pPr>
    <w:rPr>
      <w:rFonts w:eastAsia="Calibri"/>
      <w:lang w:eastAsia="de-DE"/>
    </w:rPr>
  </w:style>
  <w:style w:type="character" w:styleId="Buchtitel">
    <w:name w:val="Book Title"/>
    <w:basedOn w:val="Absatz-Standardschriftart"/>
    <w:uiPriority w:val="33"/>
    <w:qFormat/>
    <w:rsid w:val="00DF447D"/>
    <w:rPr>
      <w:b/>
      <w:bCs/>
      <w:i/>
      <w:iCs/>
      <w:spacing w:val="5"/>
    </w:rPr>
  </w:style>
  <w:style w:type="paragraph" w:styleId="Titel">
    <w:name w:val="Title"/>
    <w:basedOn w:val="Standard"/>
    <w:next w:val="Standard"/>
    <w:link w:val="TitelZchn"/>
    <w:uiPriority w:val="10"/>
    <w:qFormat/>
    <w:rsid w:val="00DF44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F44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itat">
    <w:name w:val="Quote"/>
    <w:basedOn w:val="Standard"/>
    <w:next w:val="Standard"/>
    <w:link w:val="ZitatZchn"/>
    <w:uiPriority w:val="29"/>
    <w:qFormat/>
    <w:rsid w:val="00DF447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F447D"/>
    <w:rPr>
      <w:i/>
      <w:iCs/>
      <w:color w:val="404040" w:themeColor="text1" w:themeTint="BF"/>
      <w:sz w:val="20"/>
      <w:szCs w:val="22"/>
    </w:rPr>
  </w:style>
  <w:style w:type="character" w:styleId="SchwacherVerweis">
    <w:name w:val="Subtle Reference"/>
    <w:basedOn w:val="Absatz-Standardschriftart"/>
    <w:uiPriority w:val="31"/>
    <w:qFormat/>
    <w:rsid w:val="00DF447D"/>
    <w:rPr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qFormat/>
    <w:rsid w:val="00DF447D"/>
    <w:rPr>
      <w:i/>
      <w:iC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DF447D"/>
    <w:rPr>
      <w:b/>
      <w:bCs/>
      <w:smallCaps/>
      <w:color w:val="4F81BD" w:themeColor="accent1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DF447D"/>
    <w:rPr>
      <w:i/>
      <w:iCs/>
      <w:color w:val="4F81BD" w:themeColor="accent1"/>
    </w:rPr>
  </w:style>
  <w:style w:type="paragraph" w:customStyle="1" w:styleId="TabelleLinks6PT">
    <w:name w:val="Tabelle Links 6PT"/>
    <w:basedOn w:val="TabelleLinks"/>
    <w:uiPriority w:val="99"/>
    <w:rsid w:val="00DF447D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DF447D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DF447D"/>
    <w:rPr>
      <w:color w:val="000000"/>
    </w:rPr>
  </w:style>
  <w:style w:type="table" w:customStyle="1" w:styleId="Tabellenraster2">
    <w:name w:val="Tabellenraster2"/>
    <w:basedOn w:val="NormaleTabelle"/>
    <w:next w:val="Tabellenraster"/>
    <w:uiPriority w:val="5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L-MarginalieLernmaterialienGrauhinterlegt">
    <w:name w:val="NL-Marginalie Lernmaterialien Grau hinterlegt"/>
    <w:basedOn w:val="Standard"/>
    <w:uiPriority w:val="99"/>
    <w:rsid w:val="00DF447D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DF447D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table" w:customStyle="1" w:styleId="Tabellenraster3">
    <w:name w:val="Tabellenraster3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DF447D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locked/>
    <w:rsid w:val="00DF447D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character" w:styleId="Platzhaltertext">
    <w:name w:val="Placeholder Text"/>
    <w:uiPriority w:val="99"/>
    <w:semiHidden/>
    <w:rsid w:val="00DF447D"/>
    <w:rPr>
      <w:color w:val="808080"/>
    </w:rPr>
  </w:style>
  <w:style w:type="paragraph" w:customStyle="1" w:styleId="Standard-EinstellungenLS">
    <w:name w:val="Standard-EinstellungenLS"/>
    <w:uiPriority w:val="99"/>
    <w:semiHidden/>
    <w:qFormat/>
    <w:rsid w:val="00DF447D"/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DF447D"/>
    <w:pPr>
      <w:spacing w:line="240" w:lineRule="auto"/>
    </w:pPr>
    <w:rPr>
      <w:color w:val="A6A6A6"/>
    </w:rPr>
  </w:style>
  <w:style w:type="character" w:customStyle="1" w:styleId="Kopfzeilenautomat">
    <w:name w:val="Kopfzeilenautomat"/>
    <w:uiPriority w:val="1"/>
    <w:semiHidden/>
    <w:rsid w:val="00DF447D"/>
    <w:rPr>
      <w:rFonts w:ascii="Arial" w:hAnsi="Arial" w:cs="Arial" w:hint="default"/>
      <w:color w:val="E36C0A"/>
      <w:sz w:val="22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DF447D"/>
    <w:rPr>
      <w:sz w:val="22"/>
      <w:szCs w:val="24"/>
    </w:rPr>
  </w:style>
  <w:style w:type="character" w:customStyle="1" w:styleId="LS-Kopfzeilen-TitelZchn">
    <w:name w:val="LS-Kopfzeilen-Titel Zchn"/>
    <w:link w:val="LS-Kopfzeilen-Titel"/>
    <w:rsid w:val="00DF447D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DF447D"/>
    <w:pPr>
      <w:numPr>
        <w:numId w:val="11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DF447D"/>
    <w:pPr>
      <w:numPr>
        <w:numId w:val="12"/>
      </w:numPr>
      <w:spacing w:before="140"/>
      <w:ind w:left="567" w:hanging="454"/>
    </w:p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DF447D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DF447D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DF447D"/>
    <w:pPr>
      <w:spacing w:before="140" w:after="300" w:line="240" w:lineRule="exact"/>
      <w:ind w:left="284" w:hanging="284"/>
    </w:pPr>
    <w:rPr>
      <w:color w:val="000000"/>
    </w:rPr>
  </w:style>
  <w:style w:type="table" w:styleId="MittlereListe2-Akzent1">
    <w:name w:val="Medium List 2 Accent 1"/>
    <w:basedOn w:val="NormaleTabelle"/>
    <w:uiPriority w:val="66"/>
    <w:rsid w:val="00DF447D"/>
    <w:pPr>
      <w:spacing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uiPriority w:val="99"/>
    <w:rsid w:val="00DF447D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DF447D"/>
    <w:pPr>
      <w:numPr>
        <w:numId w:val="13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DF447D"/>
    <w:pPr>
      <w:numPr>
        <w:numId w:val="21"/>
      </w:numPr>
      <w:tabs>
        <w:tab w:val="left" w:pos="510"/>
      </w:tabs>
      <w:ind w:left="568" w:hanging="284"/>
    </w:pPr>
  </w:style>
  <w:style w:type="table" w:customStyle="1" w:styleId="Kalender1">
    <w:name w:val="Kalender 1"/>
    <w:basedOn w:val="NormaleTabelle"/>
    <w:uiPriority w:val="99"/>
    <w:qFormat/>
    <w:rsid w:val="00DF447D"/>
    <w:pPr>
      <w:spacing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unotentext">
    <w:name w:val="footnote text"/>
    <w:basedOn w:val="Standard"/>
    <w:link w:val="FunotentextZchn"/>
    <w:uiPriority w:val="99"/>
    <w:unhideWhenUsed/>
    <w:rsid w:val="00DF447D"/>
  </w:style>
  <w:style w:type="character" w:customStyle="1" w:styleId="FunotentextZchn">
    <w:name w:val="Fußnotentext Zchn"/>
    <w:basedOn w:val="Absatz-Standardschriftart"/>
    <w:link w:val="Funotentext"/>
    <w:uiPriority w:val="99"/>
    <w:rsid w:val="00DF447D"/>
    <w:rPr>
      <w:sz w:val="20"/>
      <w:szCs w:val="22"/>
    </w:rPr>
  </w:style>
  <w:style w:type="character" w:styleId="Funotenzeichen">
    <w:name w:val="footnote reference"/>
    <w:uiPriority w:val="99"/>
    <w:semiHidden/>
    <w:unhideWhenUsed/>
    <w:rsid w:val="00DF447D"/>
    <w:rPr>
      <w:rFonts w:ascii="Univers 55" w:hAnsi="Univers 55" w:hint="default"/>
      <w:color w:val="000000"/>
      <w:vertAlign w:val="superscript"/>
    </w:rPr>
  </w:style>
  <w:style w:type="paragraph" w:customStyle="1" w:styleId="NL-Marginalie">
    <w:name w:val="NL-Marginalie"/>
    <w:next w:val="Textkrper"/>
    <w:uiPriority w:val="99"/>
    <w:rsid w:val="00DF447D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</w:rPr>
  </w:style>
  <w:style w:type="paragraph" w:styleId="Verzeichnis2">
    <w:name w:val="toc 2"/>
    <w:next w:val="Standard"/>
    <w:autoRedefine/>
    <w:uiPriority w:val="39"/>
    <w:unhideWhenUsed/>
    <w:rsid w:val="00DF447D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Cs w:val="22"/>
    </w:rPr>
  </w:style>
  <w:style w:type="paragraph" w:styleId="Verzeichnis1">
    <w:name w:val="toc 1"/>
    <w:next w:val="Standard"/>
    <w:autoRedefine/>
    <w:uiPriority w:val="39"/>
    <w:unhideWhenUsed/>
    <w:rsid w:val="00DF447D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Cs w:val="22"/>
    </w:rPr>
  </w:style>
  <w:style w:type="paragraph" w:styleId="Verzeichnis3">
    <w:name w:val="toc 3"/>
    <w:next w:val="Standard"/>
    <w:autoRedefine/>
    <w:uiPriority w:val="39"/>
    <w:unhideWhenUsed/>
    <w:rsid w:val="00DF447D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Cs w:val="22"/>
    </w:rPr>
  </w:style>
  <w:style w:type="paragraph" w:styleId="Verzeichnis4">
    <w:name w:val="toc 4"/>
    <w:next w:val="Standard"/>
    <w:autoRedefine/>
    <w:uiPriority w:val="39"/>
    <w:unhideWhenUsed/>
    <w:rsid w:val="00DF447D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Cs w:val="22"/>
    </w:rPr>
  </w:style>
  <w:style w:type="paragraph" w:customStyle="1" w:styleId="NL-MarginalieRechts">
    <w:name w:val="NL-Marginalie Rechts"/>
    <w:basedOn w:val="NL-Marginalie"/>
    <w:next w:val="Textkrper"/>
    <w:uiPriority w:val="99"/>
    <w:rsid w:val="00DF447D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DF447D"/>
    <w:pPr>
      <w:framePr w:wrap="around"/>
      <w:jc w:val="right"/>
    </w:pPr>
  </w:style>
  <w:style w:type="paragraph" w:styleId="Beschriftung">
    <w:name w:val="caption"/>
    <w:next w:val="Textkrper"/>
    <w:uiPriority w:val="35"/>
    <w:unhideWhenUsed/>
    <w:qFormat/>
    <w:rsid w:val="00DF447D"/>
    <w:pPr>
      <w:spacing w:after="200"/>
    </w:pPr>
    <w:rPr>
      <w:rFonts w:ascii="Univers 55" w:eastAsia="Times New Roman" w:hAnsi="Univers 55" w:cs="Times New Roman"/>
      <w:bCs/>
      <w:i/>
      <w:color w:val="000000"/>
      <w:szCs w:val="18"/>
      <w:lang w:eastAsia="de-DE"/>
    </w:rPr>
  </w:style>
  <w:style w:type="paragraph" w:customStyle="1" w:styleId="TextkrperLinksbndig">
    <w:name w:val="Textkörper Linksbündig"/>
    <w:basedOn w:val="Textkrper"/>
    <w:uiPriority w:val="99"/>
    <w:rsid w:val="00DF447D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DF447D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DF447D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DF447D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DF447D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DF447D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DF447D"/>
    <w:pPr>
      <w:spacing w:before="120" w:after="120" w:line="240" w:lineRule="auto"/>
    </w:pPr>
    <w:rPr>
      <w:rFonts w:ascii="Source Sans Pro Light" w:eastAsia="Calibri" w:hAnsi="Source Sans Pro Light"/>
      <w:color w:val="000000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DF447D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DF447D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DF447D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DF447D"/>
  </w:style>
  <w:style w:type="paragraph" w:customStyle="1" w:styleId="berschrift2neu">
    <w:name w:val="Überschrift2_neu"/>
    <w:basedOn w:val="berschrift2"/>
    <w:uiPriority w:val="99"/>
    <w:rsid w:val="00DF447D"/>
    <w:pPr>
      <w:spacing w:before="480" w:after="240" w:line="280" w:lineRule="exact"/>
    </w:pPr>
    <w:rPr>
      <w:b/>
      <w:color w:val="000000"/>
      <w:sz w:val="24"/>
    </w:rPr>
  </w:style>
  <w:style w:type="table" w:customStyle="1" w:styleId="Tabellenraster4">
    <w:name w:val="Tabellenraster4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DF447D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DF447D"/>
    <w:rPr>
      <w:color w:val="800080" w:themeColor="followedHyperlink"/>
      <w:u w:val="single"/>
    </w:rPr>
  </w:style>
  <w:style w:type="character" w:customStyle="1" w:styleId="Absatz-Standardschriftart1">
    <w:name w:val="Absatz-Standardschriftart1"/>
    <w:semiHidden/>
    <w:rsid w:val="00DF447D"/>
  </w:style>
  <w:style w:type="paragraph" w:styleId="StandardWeb">
    <w:name w:val="Normal (Web)"/>
    <w:basedOn w:val="Standard"/>
    <w:uiPriority w:val="99"/>
    <w:unhideWhenUsed/>
    <w:rsid w:val="00DF447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Blocktext">
    <w:name w:val="Block Text"/>
    <w:basedOn w:val="Standard"/>
    <w:uiPriority w:val="99"/>
    <w:unhideWhenUsed/>
    <w:rsid w:val="00DF447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Abbildungsverzeichnis">
    <w:name w:val="table of figures"/>
    <w:basedOn w:val="Standard"/>
    <w:next w:val="Standard"/>
    <w:uiPriority w:val="99"/>
    <w:unhideWhenUsed/>
    <w:rsid w:val="00DF447D"/>
  </w:style>
  <w:style w:type="paragraph" w:styleId="KeinLeerraum">
    <w:name w:val="No Spacing"/>
    <w:link w:val="KeinLeerraumZchn"/>
    <w:uiPriority w:val="1"/>
    <w:qFormat/>
    <w:rsid w:val="00DF447D"/>
    <w:pPr>
      <w:spacing w:line="240" w:lineRule="auto"/>
    </w:pPr>
    <w:rPr>
      <w:rFonts w:eastAsiaTheme="minorEastAsia" w:cstheme="minorBidi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F447D"/>
    <w:rPr>
      <w:rFonts w:eastAsiaTheme="minorEastAsia" w:cstheme="minorBidi"/>
      <w:szCs w:val="22"/>
      <w:lang w:eastAsia="de-DE"/>
    </w:rPr>
  </w:style>
  <w:style w:type="paragraph" w:styleId="Aufzhlungszeichen3">
    <w:name w:val="List Bullet 3"/>
    <w:basedOn w:val="Standard"/>
    <w:uiPriority w:val="99"/>
    <w:unhideWhenUsed/>
    <w:rsid w:val="00DF447D"/>
    <w:pPr>
      <w:numPr>
        <w:numId w:val="17"/>
      </w:numPr>
      <w:contextualSpacing/>
    </w:p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DF447D"/>
    <w:rPr>
      <w:sz w:val="20"/>
      <w:szCs w:val="22"/>
      <w:lang w:eastAsia="de-DE"/>
    </w:rPr>
  </w:style>
  <w:style w:type="table" w:customStyle="1" w:styleId="Tabellenraster9">
    <w:name w:val="Tabellenraster9"/>
    <w:basedOn w:val="NormaleTabelle"/>
    <w:next w:val="Tabellenraster"/>
    <w:uiPriority w:val="5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DF447D"/>
    <w:pPr>
      <w:spacing w:line="240" w:lineRule="auto"/>
    </w:pPr>
    <w:rPr>
      <w:rFonts w:eastAsia="Calibri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DF447D"/>
  </w:style>
  <w:style w:type="paragraph" w:customStyle="1" w:styleId="KMTimesNewRoman8">
    <w:name w:val="KM_TimesNewRoman_8"/>
    <w:basedOn w:val="Standard"/>
    <w:link w:val="KMTimesNewRoman8Zchn"/>
    <w:qFormat/>
    <w:rsid w:val="00DF447D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DF447D"/>
    <w:rPr>
      <w:rFonts w:ascii="Times New Roman" w:hAnsi="Times New Roman" w:cs="Times New Roman"/>
      <w:sz w:val="1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4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6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9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8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5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8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wmf"/><Relationship Id="rId1" Type="http://schemas.openxmlformats.org/officeDocument/2006/relationships/image" Target="media/image1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3-33\Allgemein\_BFPE\3%20Allgemein\1%20Basisordner%20f&#252;r%20Lehrkr&#228;fte%20Formatvorlage%20Checklisten%20Autorenleifaden%20Icons\Formatvorlage%202018,%20Schnellbausteinersatz,%20Icons\Formatvorlage%20Mantelbogen%202018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6EC900-C25F-48E6-97BB-6BEF75D62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2018.dotx</Template>
  <TotalTime>0</TotalTime>
  <Pages>4</Pages>
  <Words>540</Words>
  <Characters>3407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2" baseType="lpstr">
      <vt:lpstr/>
      <vt:lpstr/>
      <vt:lpstr/>
      <vt:lpstr/>
      <vt:lpstr/>
      <vt:lpstr/>
      <vt:lpstr/>
      <vt:lpstr/>
      <vt:lpstr/>
      <vt:lpstr>Redaktionelle Bearbeitung</vt:lpstr>
      <vt:lpstr>Inhaltsverzeichnis</vt:lpstr>
      <vt:lpstr/>
      <vt:lpstr>Hinweise zu dieser Handreichung</vt:lpstr>
      <vt:lpstr>Bedeutung der Icons</vt:lpstr>
      <vt:lpstr>Kompetenzraster Englisch</vt:lpstr>
      <vt:lpstr>Lernprojekt Everybody is different – Allgemeine Hinweise</vt:lpstr>
      <vt:lpstr>Dear students,///</vt:lpstr>
      <vt:lpstr>Our new topic is called GETTING TO KNOW EACH OTHER.</vt:lpstr>
      <vt:lpstr>/My hand profile</vt:lpstr>
      <vt:lpstr>Es gibt viele verschiedene Schüler/innen in unserer Klasse. Aber kennen Sie alle</vt:lpstr>
      <vt:lpstr>    /Step 1 /Schritt 1</vt:lpstr>
      <vt:lpstr>        Step 2/Schritt 2</vt:lpstr>
      <vt:lpstr>        Step 3/Schritt 3</vt:lpstr>
      <vt:lpstr>        Step 4/Schritt 4</vt:lpstr>
      <vt:lpstr>        Step 5/Schritt 5</vt:lpstr>
      <vt:lpstr>        Step 6/Schritt 6</vt:lpstr>
      <vt:lpstr>Interview your partner – take turns!</vt:lpstr>
      <vt:lpstr/>
      <vt:lpstr>Example questions/Beispielfragen: What are your hobbies? Do you have a brother o</vt:lpstr>
      <vt:lpstr>///Vocabulary action sheet: my hand profile</vt:lpstr>
      <vt:lpstr>Complete the chart. Vervollständigen Sie die Tabelle.</vt:lpstr>
      <vt:lpstr>//My hand profile</vt:lpstr>
      <vt:lpstr>There are many different pupils in our class. Do you know them all?</vt:lpstr>
      <vt:lpstr>        Step 1 </vt:lpstr>
      <vt:lpstr>/Find five positive adjectives which describe you.</vt:lpstr>
      <vt:lpstr>        Step 2</vt:lpstr>
      <vt:lpstr>        Step 3</vt:lpstr>
      <vt:lpstr>        Step 4</vt:lpstr>
      <vt:lpstr>        //Step 5</vt:lpstr>
      <vt:lpstr>        Step 6</vt:lpstr>
      <vt:lpstr>Example questions: What are your hobbies? Do you have a brother or a sister? Do </vt:lpstr>
      <vt:lpstr/>
      <vt:lpstr>///Vocabulary action sheet: my hand profile</vt:lpstr>
      <vt:lpstr>Beispiel eines Handprofils einer BFPE1 Klasse (Bildrechte beim Autor)</vt:lpstr>
      <vt:lpstr>///Who is in your family?</vt:lpstr>
      <vt:lpstr>///Family types								</vt:lpstr>
      <vt:lpstr/>
      <vt:lpstr>Jigsaw 1/</vt:lpstr>
      <vt:lpstr>/Jigsaw 2</vt:lpstr>
      <vt:lpstr/>
      <vt:lpstr>/Jigsaw</vt:lpstr>
      <vt:lpstr/>
      <vt:lpstr>Solution family types</vt:lpstr>
      <vt:lpstr>Bild 1 – single parent family</vt:lpstr>
      <vt:lpstr>Bild 2 – nuclear family</vt:lpstr>
      <vt:lpstr>Bild 3 – rainbow family</vt:lpstr>
      <vt:lpstr>Bild 4 – patchwork family</vt:lpstr>
      <vt:lpstr>Generationenkonflikt</vt:lpstr>
      <vt:lpstr>Write complete English sentences!</vt:lpstr>
      <vt:lpstr>    /Selbsteinschätzung Lernthema ///</vt:lpstr>
      <vt:lpstr>    Getting to know my classmates</vt:lpstr>
      <vt:lpstr>Dear students,///</vt:lpstr>
      <vt:lpstr>Our new topic is called CARNIVAL OF CULTURES. Can you imagine what a carnival of</vt:lpstr>
      <vt:lpstr>YOU know best about your culture!</vt:lpstr>
      <vt:lpstr>Let’s share our knowledge and celebrate the CARNIVAL OF CULTURES!</vt:lpstr>
      <vt:lpstr>/Carnival of cultures</vt:lpstr>
      <vt:lpstr/>
      <vt:lpstr>Immigration has many faces///</vt:lpstr>
      <vt:lpstr>Beenden Sie die Sätze mit Informationen aus dem Text.</vt:lpstr>
      <vt:lpstr>Francesca</vt:lpstr>
      <vt:lpstr>Emre								</vt:lpstr>
      <vt:lpstr>Liang and Phuong</vt:lpstr>
      <vt:lpstr>Olga and Natasha </vt:lpstr>
      <vt:lpstr>Go back together in your group and introduce your person. Fill in the grid with </vt:lpstr>
      <vt:lpstr>Self-evaluation</vt:lpstr>
      <vt:lpstr>Tick the correct statement.</vt:lpstr>
      <vt:lpstr/>
      <vt:lpstr/>
      <vt:lpstr>Dear students,///</vt:lpstr>
      <vt:lpstr>our next two topics are called ‘How to say Hallo all over the world?’ and ‘All a</vt:lpstr>
      <vt:lpstr/>
      <vt:lpstr>Step 1</vt:lpstr>
      <vt:lpstr>You talk about you say Hallo in your family/to your friends.</vt:lpstr>
      <vt:lpstr>Zu Beginn überlegen Sie und ihr Team sich, wie Sie Familienangehörige/Freunde be</vt:lpstr>
      <vt:lpstr>        ///Lernschrittplanung </vt:lpstr>
      <vt:lpstr>Wofür Sie das brauchen:</vt:lpstr>
      <vt:lpstr>///How to say Hallo all over the world? Role play</vt:lpstr>
      <vt:lpstr/>
      <vt:lpstr>Deutschland</vt:lpstr>
      <vt:lpstr>Frankreich</vt:lpstr>
      <vt:lpstr>Niederlande</vt:lpstr>
      <vt:lpstr>USA</vt:lpstr>
      <vt:lpstr>Spanien</vt:lpstr>
      <vt:lpstr>Großbritannien</vt:lpstr>
      <vt:lpstr>Schweden</vt:lpstr>
      <vt:lpstr>Türkei</vt:lpstr>
      <vt:lpstr>Afghanistan</vt:lpstr>
      <vt:lpstr>Japan</vt:lpstr>
      <vt:lpstr/>
      <vt:lpstr>Dear students, </vt:lpstr>
      <vt:lpstr>our new topic is called Everybody is different – so  what ! </vt:lpstr>
      <vt:lpstr>        Everybody is different – so what! – Ablauf des Fotoprojektes</vt:lpstr>
    </vt:vector>
  </TitlesOfParts>
  <Company>IZLBW</Company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UR011-PC01, UR011-PC01</dc:creator>
  <cp:lastModifiedBy>Sarhan, Tina (LS)</cp:lastModifiedBy>
  <cp:revision>6</cp:revision>
  <cp:lastPrinted>2017-10-24T14:04:00Z</cp:lastPrinted>
  <dcterms:created xsi:type="dcterms:W3CDTF">2018-10-30T09:04:00Z</dcterms:created>
  <dcterms:modified xsi:type="dcterms:W3CDTF">2018-10-30T09:54:00Z</dcterms:modified>
</cp:coreProperties>
</file>